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10DB3" w14:textId="354D6E56" w:rsidR="00F969A6" w:rsidRPr="00C624A0" w:rsidRDefault="00E36AEB" w:rsidP="00C624A0">
      <w:pPr>
        <w:pStyle w:val="IeticTituloArtigo"/>
      </w:pPr>
      <w:bookmarkStart w:id="0" w:name="_GoBack"/>
      <w:bookmarkEnd w:id="0"/>
      <w:r w:rsidRPr="00C624A0">
        <w:t>Título em português (ou língua original)</w:t>
      </w:r>
      <w:r w:rsidR="00F969A6" w:rsidRPr="00C624A0">
        <w:t>. O título deve ter apenas a primeira letra em maiúscula e limite de doze palavras</w:t>
      </w:r>
      <w:r w:rsidR="00DA7E6A">
        <w:t xml:space="preserve"> (</w:t>
      </w:r>
      <w:proofErr w:type="spellStart"/>
      <w:r w:rsidR="00DA7E6A">
        <w:t>IeticTituloArtigo</w:t>
      </w:r>
      <w:proofErr w:type="spellEnd"/>
      <w:r w:rsidR="00DA7E6A">
        <w:t>)</w:t>
      </w:r>
    </w:p>
    <w:p w14:paraId="19F00015" w14:textId="3B3EDC79" w:rsidR="00E36AEB" w:rsidRPr="00C624A0" w:rsidRDefault="00E36AEB" w:rsidP="00C624A0">
      <w:pPr>
        <w:pStyle w:val="IeticTituloArtigo"/>
      </w:pPr>
      <w:r w:rsidRPr="00C624A0">
        <w:t>Título do Artigo em inglês</w:t>
      </w:r>
      <w:r w:rsidR="00DA7E6A">
        <w:t xml:space="preserve"> (</w:t>
      </w:r>
      <w:proofErr w:type="spellStart"/>
      <w:r w:rsidR="00DA7E6A">
        <w:t>IeticTituloArtigo</w:t>
      </w:r>
      <w:proofErr w:type="spellEnd"/>
      <w:r w:rsidR="00DA7E6A">
        <w:t>)</w:t>
      </w:r>
    </w:p>
    <w:p w14:paraId="21AC19A4" w14:textId="70F7D7DB" w:rsidR="00C22FC9" w:rsidRPr="00DA7E6A" w:rsidRDefault="0076131F" w:rsidP="00143517">
      <w:pPr>
        <w:pStyle w:val="IeticAutores"/>
      </w:pPr>
      <w:r w:rsidRPr="000627FA">
        <w:t xml:space="preserve">Nome do </w:t>
      </w:r>
      <w:r w:rsidR="00C22FC9">
        <w:t xml:space="preserve">primeiro </w:t>
      </w:r>
      <w:r w:rsidR="009D6B0F" w:rsidRPr="000627FA">
        <w:t>autor</w:t>
      </w:r>
      <w:r w:rsidR="00143517">
        <w:t xml:space="preserve"> </w:t>
      </w:r>
      <w:proofErr w:type="gramStart"/>
      <w:r w:rsidR="00143517" w:rsidRPr="00143517">
        <w:rPr>
          <w:vertAlign w:val="superscript"/>
        </w:rPr>
        <w:t>1</w:t>
      </w:r>
      <w:r w:rsidR="00143517">
        <w:t>,...</w:t>
      </w:r>
      <w:proofErr w:type="gramEnd"/>
      <w:r w:rsidR="00143517">
        <w:t xml:space="preserve"> , </w:t>
      </w:r>
      <w:r w:rsidR="00143517" w:rsidRPr="000627FA">
        <w:t xml:space="preserve">Nome do </w:t>
      </w:r>
      <w:r w:rsidR="00143517">
        <w:t xml:space="preserve">último </w:t>
      </w:r>
      <w:r w:rsidR="00143517" w:rsidRPr="000627FA">
        <w:t>autor</w:t>
      </w:r>
      <w:r w:rsidR="00143517">
        <w:t xml:space="preserve"> </w:t>
      </w:r>
      <w:r w:rsidR="00143517" w:rsidRPr="00143517">
        <w:rPr>
          <w:vertAlign w:val="superscript"/>
        </w:rPr>
        <w:t>n</w:t>
      </w:r>
      <w:r w:rsidR="00DA7E6A">
        <w:t xml:space="preserve"> (</w:t>
      </w:r>
      <w:proofErr w:type="spellStart"/>
      <w:r w:rsidR="00DA7E6A">
        <w:t>IeticAutores</w:t>
      </w:r>
      <w:proofErr w:type="spellEnd"/>
      <w:r w:rsidR="00DA7E6A">
        <w:t>)</w:t>
      </w:r>
    </w:p>
    <w:p w14:paraId="2DD28406" w14:textId="65575192" w:rsidR="0076131F" w:rsidRPr="000627FA" w:rsidRDefault="00143517" w:rsidP="00143517">
      <w:pPr>
        <w:pStyle w:val="ieticAfiliacao"/>
      </w:pPr>
      <w:r w:rsidRPr="00143517">
        <w:rPr>
          <w:vertAlign w:val="superscript"/>
        </w:rPr>
        <w:t>1</w:t>
      </w:r>
      <w:r>
        <w:t xml:space="preserve"> </w:t>
      </w:r>
      <w:r w:rsidR="00C22FC9">
        <w:t>Afiliação, país</w:t>
      </w:r>
      <w:r>
        <w:t xml:space="preserve">, </w:t>
      </w:r>
      <w:r w:rsidR="00C22FC9">
        <w:t>mail</w:t>
      </w:r>
      <w:r>
        <w:t xml:space="preserve"> ...  </w:t>
      </w:r>
      <w:r w:rsidRPr="00143517">
        <w:rPr>
          <w:vertAlign w:val="superscript"/>
        </w:rPr>
        <w:t>n</w:t>
      </w:r>
      <w:r>
        <w:t xml:space="preserve"> </w:t>
      </w:r>
      <w:r w:rsidR="00C22FC9">
        <w:t>Afiliação, país</w:t>
      </w:r>
      <w:r>
        <w:t xml:space="preserve"> </w:t>
      </w:r>
      <w:r w:rsidR="00C22FC9">
        <w:t>mail</w:t>
      </w:r>
      <w:r w:rsidR="00DA7E6A">
        <w:t xml:space="preserve"> (</w:t>
      </w:r>
      <w:proofErr w:type="spellStart"/>
      <w:r w:rsidR="00DA7E6A">
        <w:t>IeticAfiliacao</w:t>
      </w:r>
      <w:proofErr w:type="spellEnd"/>
      <w:r w:rsidR="00DA7E6A">
        <w:t>)</w:t>
      </w:r>
    </w:p>
    <w:p w14:paraId="001F9441" w14:textId="05C8599B" w:rsidR="00F969A6" w:rsidRPr="000627FA" w:rsidRDefault="00F969A6" w:rsidP="00F969A6">
      <w:pPr>
        <w:pStyle w:val="IeticResumoTitulo"/>
        <w:rPr>
          <w:lang w:val="pt-BR"/>
        </w:rPr>
      </w:pPr>
      <w:bookmarkStart w:id="1" w:name="_Hlk14638978"/>
      <w:r w:rsidRPr="000627FA">
        <w:rPr>
          <w:lang w:val="pt-BR"/>
        </w:rPr>
        <w:t xml:space="preserve">Resumo ou Resumen </w:t>
      </w:r>
      <w:bookmarkEnd w:id="1"/>
      <w:r w:rsidR="00DA7E6A">
        <w:rPr>
          <w:lang w:val="pt-BR"/>
        </w:rPr>
        <w:t>(IeticResumoTitulo)</w:t>
      </w:r>
    </w:p>
    <w:p w14:paraId="56872C52" w14:textId="5E12C749" w:rsidR="00F969A6" w:rsidRPr="00520CFF" w:rsidRDefault="00A21165" w:rsidP="00EE7BED">
      <w:pPr>
        <w:pStyle w:val="IeticResumoTexto"/>
        <w:rPr>
          <w:lang w:val="es-ES"/>
        </w:rPr>
      </w:pPr>
      <w:r>
        <w:t xml:space="preserve">A palavra resumo deve ser escrita com letra </w:t>
      </w:r>
      <w:proofErr w:type="spellStart"/>
      <w:r>
        <w:t>Arial</w:t>
      </w:r>
      <w:proofErr w:type="spellEnd"/>
      <w:r>
        <w:t xml:space="preserve"> de tamanho 10, centrado e a negrito.</w:t>
      </w:r>
      <w:r w:rsidR="009F79D7" w:rsidRPr="000627FA">
        <w:t xml:space="preserve"> </w:t>
      </w:r>
      <w:r w:rsidR="00EE7BED">
        <w:t xml:space="preserve">O resumo não deve exceder as 150 palavras. </w:t>
      </w:r>
      <w:r w:rsidR="009F79D7" w:rsidRPr="000627FA">
        <w:t xml:space="preserve">O resumo deve ser escrito </w:t>
      </w:r>
      <w:r w:rsidR="00EE7BED">
        <w:t xml:space="preserve">em texto contínuo, </w:t>
      </w:r>
      <w:r w:rsidR="009F79D7" w:rsidRPr="000627FA">
        <w:t>apenas</w:t>
      </w:r>
      <w:r w:rsidR="00F969A6" w:rsidRPr="000627FA">
        <w:t xml:space="preserve"> </w:t>
      </w:r>
      <w:r w:rsidR="009F79D7" w:rsidRPr="000627FA">
        <w:t>n</w:t>
      </w:r>
      <w:r w:rsidR="00F969A6" w:rsidRPr="000627FA">
        <w:t>um parágrafo</w:t>
      </w:r>
      <w:r>
        <w:t>, sem avanço</w:t>
      </w:r>
      <w:r w:rsidR="00EE7BED">
        <w:t xml:space="preserve"> de primeira linha</w:t>
      </w:r>
      <w:r w:rsidR="009F79D7" w:rsidRPr="000627FA">
        <w:t>.</w:t>
      </w:r>
      <w:r w:rsidR="00EE7BED" w:rsidRPr="00EE7BED">
        <w:t xml:space="preserve"> </w:t>
      </w:r>
      <w:r w:rsidR="00EE7BED">
        <w:t xml:space="preserve">O texto deve ser justificado, com avanço de margem de 1 centímetro à esquerda e à direita. O tipo de letra a utilizar é o </w:t>
      </w:r>
      <w:proofErr w:type="spellStart"/>
      <w:r w:rsidR="00EE7BED">
        <w:t>Arial</w:t>
      </w:r>
      <w:proofErr w:type="spellEnd"/>
      <w:r w:rsidR="00EE7BED">
        <w:t xml:space="preserve"> de tamanho 9.  </w:t>
      </w:r>
      <w:r w:rsidR="009F79D7" w:rsidRPr="00E507EF">
        <w:rPr>
          <w:lang w:val="es-ES"/>
        </w:rPr>
        <w:t xml:space="preserve">O resumo </w:t>
      </w:r>
      <w:proofErr w:type="spellStart"/>
      <w:r w:rsidR="009F79D7" w:rsidRPr="00E507EF">
        <w:rPr>
          <w:lang w:val="es-ES"/>
        </w:rPr>
        <w:t>não</w:t>
      </w:r>
      <w:proofErr w:type="spellEnd"/>
      <w:r w:rsidR="009F79D7" w:rsidRPr="00E507EF">
        <w:rPr>
          <w:lang w:val="es-ES"/>
        </w:rPr>
        <w:t xml:space="preserve"> pode </w:t>
      </w:r>
      <w:proofErr w:type="spellStart"/>
      <w:r w:rsidR="009F79D7" w:rsidRPr="00E507EF">
        <w:rPr>
          <w:lang w:val="es-ES"/>
        </w:rPr>
        <w:t>conter</w:t>
      </w:r>
      <w:proofErr w:type="spellEnd"/>
      <w:r w:rsidR="009F79D7" w:rsidRPr="00E507EF">
        <w:rPr>
          <w:lang w:val="es-ES"/>
        </w:rPr>
        <w:t xml:space="preserve"> </w:t>
      </w:r>
      <w:proofErr w:type="spellStart"/>
      <w:r w:rsidR="009F79D7" w:rsidRPr="00E507EF">
        <w:rPr>
          <w:lang w:val="es-ES"/>
        </w:rPr>
        <w:t>referências</w:t>
      </w:r>
      <w:proofErr w:type="spellEnd"/>
      <w:r w:rsidR="009F79D7" w:rsidRPr="00E507EF">
        <w:rPr>
          <w:lang w:val="es-ES"/>
        </w:rPr>
        <w:t xml:space="preserve"> bibliográficas.</w:t>
      </w:r>
      <w:r w:rsidR="00E507EF" w:rsidRPr="00E507EF">
        <w:rPr>
          <w:lang w:val="es-ES"/>
        </w:rPr>
        <w:t xml:space="preserve"> La palabra resumen debe escribirse con tamaño de fuente Arial 10, centrado y en negrita. </w:t>
      </w:r>
      <w:r w:rsidR="00E507EF" w:rsidRPr="00520CFF">
        <w:rPr>
          <w:lang w:val="es-ES"/>
        </w:rPr>
        <w:t xml:space="preserve">El resumen no debe exceder las 150 palabras. El resumen debe escribirse en texto continuo, solo en un párrafo, sin alimentación de primera línea. El texto debe estar justificado, con un margen de avance de 1 centímetro hacia la izquierda y hacia la derecha. </w:t>
      </w:r>
      <w:r w:rsidR="00520CFF" w:rsidRPr="00520CFF">
        <w:rPr>
          <w:lang w:val="es-ES"/>
        </w:rPr>
        <w:t>La fuente para utilizar</w:t>
      </w:r>
      <w:r w:rsidR="00E507EF" w:rsidRPr="00520CFF">
        <w:rPr>
          <w:lang w:val="es-ES"/>
        </w:rPr>
        <w:t xml:space="preserve"> es Arial de tamaño 9. El resumen no puede contener referencias bibliográficas.</w:t>
      </w:r>
    </w:p>
    <w:p w14:paraId="1ABC342A" w14:textId="18A22BE2" w:rsidR="00F969A6" w:rsidRPr="00DE38A0" w:rsidRDefault="00F969A6" w:rsidP="00F969A6">
      <w:pPr>
        <w:pStyle w:val="IeticPalavraschave"/>
        <w:rPr>
          <w:lang w:val="en-US"/>
        </w:rPr>
      </w:pPr>
      <w:r w:rsidRPr="000627FA">
        <w:rPr>
          <w:b/>
        </w:rPr>
        <w:t>Palavras-Chave (</w:t>
      </w:r>
      <w:proofErr w:type="spellStart"/>
      <w:r w:rsidRPr="000627FA">
        <w:rPr>
          <w:b/>
        </w:rPr>
        <w:t>Palabras</w:t>
      </w:r>
      <w:proofErr w:type="spellEnd"/>
      <w:r w:rsidRPr="000627FA">
        <w:rPr>
          <w:b/>
        </w:rPr>
        <w:t xml:space="preserve"> clave)</w:t>
      </w:r>
      <w:r w:rsidR="00DA7E6A">
        <w:rPr>
          <w:b/>
        </w:rPr>
        <w:t xml:space="preserve"> (</w:t>
      </w:r>
      <w:proofErr w:type="spellStart"/>
      <w:r w:rsidR="00DA7E6A">
        <w:rPr>
          <w:b/>
        </w:rPr>
        <w:t>ietic</w:t>
      </w:r>
      <w:r w:rsidR="00E507EF">
        <w:rPr>
          <w:b/>
        </w:rPr>
        <w:t>Palavraschave</w:t>
      </w:r>
      <w:proofErr w:type="spellEnd"/>
      <w:r w:rsidR="00E507EF">
        <w:rPr>
          <w:b/>
        </w:rPr>
        <w:t>)</w:t>
      </w:r>
      <w:r w:rsidRPr="000627FA">
        <w:rPr>
          <w:b/>
        </w:rPr>
        <w:t>:</w:t>
      </w:r>
      <w:r w:rsidRPr="000627FA">
        <w:t xml:space="preserve"> </w:t>
      </w:r>
      <w:r w:rsidRPr="00520CFF">
        <w:rPr>
          <w:rStyle w:val="IeticPalavraschaveitalicoCarter"/>
        </w:rPr>
        <w:t xml:space="preserve">Entre 3 e 5 palavras-chave, </w:t>
      </w:r>
      <w:r w:rsidR="003D3FB4" w:rsidRPr="00520CFF">
        <w:rPr>
          <w:rStyle w:val="IeticPalavraschaveitalicoCarter"/>
        </w:rPr>
        <w:t xml:space="preserve">tipo de letra </w:t>
      </w:r>
      <w:proofErr w:type="spellStart"/>
      <w:r w:rsidR="003D3FB4" w:rsidRPr="00520CFF">
        <w:rPr>
          <w:rStyle w:val="IeticPalavraschaveitalicoCarter"/>
        </w:rPr>
        <w:t>Arial</w:t>
      </w:r>
      <w:proofErr w:type="spellEnd"/>
      <w:r w:rsidR="003D3FB4" w:rsidRPr="00520CFF">
        <w:rPr>
          <w:rStyle w:val="IeticPalavraschaveitalicoCarter"/>
        </w:rPr>
        <w:t>, 9, minúsculas, itálico</w:t>
      </w:r>
      <w:r w:rsidR="00E507EF" w:rsidRPr="00520CFF">
        <w:rPr>
          <w:rStyle w:val="IeticPalavraschaveitalicoCarter"/>
        </w:rPr>
        <w:t>.</w:t>
      </w:r>
      <w:r w:rsidR="003D3FB4" w:rsidRPr="00520CFF">
        <w:rPr>
          <w:rStyle w:val="IeticPalavraschaveitalicoCarter"/>
        </w:rPr>
        <w:t xml:space="preserve"> Espaçamento entre linhas simples espaçamento entre parágrafos 0 pontos depois, 3 pontos antes</w:t>
      </w:r>
      <w:r w:rsidRPr="00520CFF">
        <w:rPr>
          <w:rStyle w:val="IeticPalavraschaveitalicoCarter"/>
        </w:rPr>
        <w:t xml:space="preserve">, separadas por vírgulas. </w:t>
      </w:r>
      <w:r w:rsidR="003D3FB4" w:rsidRPr="00520CFF">
        <w:rPr>
          <w:rStyle w:val="IeticPalavraschaveitalicoCarter"/>
        </w:rPr>
        <w:t xml:space="preserve">A expressão palavras-chave deve estar a </w:t>
      </w:r>
      <w:r w:rsidR="003D3FB4" w:rsidRPr="00CC3A5A">
        <w:rPr>
          <w:rStyle w:val="IeticPalavraschaveitalicoCarter"/>
          <w:b/>
          <w:i w:val="0"/>
        </w:rPr>
        <w:t>negrito</w:t>
      </w:r>
      <w:r w:rsidR="003D3FB4" w:rsidRPr="00520CFF">
        <w:rPr>
          <w:rStyle w:val="IeticPalavraschaveitalicoCarter"/>
        </w:rPr>
        <w:t xml:space="preserve">. </w:t>
      </w:r>
      <w:r w:rsidRPr="00520CFF">
        <w:rPr>
          <w:rStyle w:val="IeticPalavraschaveitalicoCarter"/>
        </w:rPr>
        <w:t xml:space="preserve">Terminar com um ponto. </w:t>
      </w:r>
      <w:r w:rsidR="00520CFF" w:rsidRPr="00520CFF">
        <w:rPr>
          <w:rStyle w:val="IeticPalavraschaveitalicoCarter"/>
          <w:lang w:val="es-ES"/>
        </w:rPr>
        <w:t xml:space="preserve">Entre 3 y 5 palabras clave, fuente Arial, 9, minúsculas, cursiva. Espaciado entre líneas simples espaciado entre párrafos 0 puntos más adelante, 3 puntos antes, separados por comas. La expresión de palabras clave debe estar en </w:t>
      </w:r>
      <w:r w:rsidR="00520CFF" w:rsidRPr="00CC3A5A">
        <w:rPr>
          <w:rStyle w:val="IeticPalavraschaveitalicoCarter"/>
          <w:b/>
          <w:i w:val="0"/>
          <w:lang w:val="es-ES"/>
        </w:rPr>
        <w:t>negrita</w:t>
      </w:r>
      <w:r w:rsidR="00520CFF" w:rsidRPr="00520CFF">
        <w:rPr>
          <w:rStyle w:val="IeticPalavraschaveitalicoCarter"/>
          <w:lang w:val="es-ES"/>
        </w:rPr>
        <w:t xml:space="preserve">. </w:t>
      </w:r>
      <w:r w:rsidR="00520CFF" w:rsidRPr="000929C6">
        <w:rPr>
          <w:rStyle w:val="IeticPalavraschaveitalicoCarter"/>
          <w:lang w:val="es-ES"/>
        </w:rPr>
        <w:t>Terminar con un punto.</w:t>
      </w:r>
      <w:r w:rsidR="00483AAD" w:rsidRPr="000929C6">
        <w:rPr>
          <w:rStyle w:val="IeticPalavraschaveitalicoCarter"/>
          <w:lang w:val="es-ES"/>
        </w:rPr>
        <w:t xml:space="preserve"> </w:t>
      </w:r>
      <w:r w:rsidR="00483AAD" w:rsidRPr="00DE38A0">
        <w:rPr>
          <w:rStyle w:val="IeticPalavraschaveitalicoCarter"/>
          <w:lang w:val="en-US"/>
        </w:rPr>
        <w:t>(</w:t>
      </w:r>
      <w:proofErr w:type="spellStart"/>
      <w:r w:rsidR="00483AAD" w:rsidRPr="00DE38A0">
        <w:rPr>
          <w:rStyle w:val="IeticPalavraschaveitalicoCarter"/>
          <w:lang w:val="en-US"/>
        </w:rPr>
        <w:t>ieticPalavraschaveitalico</w:t>
      </w:r>
      <w:proofErr w:type="spellEnd"/>
      <w:r w:rsidR="00483AAD" w:rsidRPr="00DE38A0">
        <w:rPr>
          <w:rStyle w:val="IeticPalavraschaveitalicoCarter"/>
          <w:lang w:val="en-US"/>
        </w:rPr>
        <w:t>)</w:t>
      </w:r>
    </w:p>
    <w:p w14:paraId="793580AA" w14:textId="43302100" w:rsidR="00EE7BED" w:rsidRPr="00DE38A0" w:rsidRDefault="00EE7BED" w:rsidP="00EE7BED">
      <w:pPr>
        <w:pStyle w:val="IeticResumoTitulo"/>
        <w:rPr>
          <w:lang w:val="en-US"/>
        </w:rPr>
      </w:pPr>
      <w:r w:rsidRPr="00DE38A0">
        <w:rPr>
          <w:lang w:val="en-US"/>
        </w:rPr>
        <w:t>Abstract</w:t>
      </w:r>
      <w:r w:rsidR="00DA7E6A" w:rsidRPr="00DE38A0">
        <w:rPr>
          <w:lang w:val="en-US"/>
        </w:rPr>
        <w:t xml:space="preserve"> (</w:t>
      </w:r>
      <w:proofErr w:type="spellStart"/>
      <w:r w:rsidR="00DA7E6A" w:rsidRPr="00DE38A0">
        <w:rPr>
          <w:lang w:val="en-US"/>
        </w:rPr>
        <w:t>IeticResumoTitulo</w:t>
      </w:r>
      <w:proofErr w:type="spellEnd"/>
      <w:r w:rsidR="00DA7E6A" w:rsidRPr="00DE38A0">
        <w:rPr>
          <w:lang w:val="en-US"/>
        </w:rPr>
        <w:t>)</w:t>
      </w:r>
    </w:p>
    <w:p w14:paraId="1495E4FC" w14:textId="243E2D89" w:rsidR="00EE7BED" w:rsidRPr="00483AAD" w:rsidRDefault="00483AAD" w:rsidP="00EE7BED">
      <w:pPr>
        <w:pStyle w:val="IeticResumoTexto"/>
        <w:rPr>
          <w:lang w:val="en-US"/>
        </w:rPr>
      </w:pPr>
      <w:r w:rsidRPr="00483AAD">
        <w:rPr>
          <w:lang w:val="en-US"/>
        </w:rPr>
        <w:t>The word abstract should be written with Arial font size 10, centered and bold. The abstract should not exceed 150 words. The abstract should be written in continuous text, only in one paragraph, without first line</w:t>
      </w:r>
      <w:r>
        <w:rPr>
          <w:lang w:val="en-US"/>
        </w:rPr>
        <w:t xml:space="preserve"> indent</w:t>
      </w:r>
      <w:r w:rsidRPr="00483AAD">
        <w:rPr>
          <w:lang w:val="en-US"/>
        </w:rPr>
        <w:t>. The text should be justified, with margin advancement of 1 centimeter to the left and right. The font to use is Arial size 9. The abstract cannot contain bibliographic references.</w:t>
      </w:r>
    </w:p>
    <w:p w14:paraId="143CBD43" w14:textId="10A6B351" w:rsidR="00EE7BED" w:rsidRPr="00CC3A5A" w:rsidRDefault="00EE7BED" w:rsidP="00EE7BED">
      <w:pPr>
        <w:pStyle w:val="IeticPalavraschave"/>
        <w:rPr>
          <w:rStyle w:val="IeticPalavraschaveitalicoCarter"/>
        </w:rPr>
      </w:pPr>
      <w:r w:rsidRPr="00483AAD">
        <w:rPr>
          <w:b/>
          <w:lang w:val="en-US"/>
        </w:rPr>
        <w:t>Keywords</w:t>
      </w:r>
      <w:r w:rsidR="00483AAD" w:rsidRPr="00483AAD">
        <w:rPr>
          <w:b/>
          <w:lang w:val="en-US"/>
        </w:rPr>
        <w:t xml:space="preserve"> (</w:t>
      </w:r>
      <w:proofErr w:type="spellStart"/>
      <w:r w:rsidR="00483AAD" w:rsidRPr="00483AAD">
        <w:rPr>
          <w:b/>
          <w:lang w:val="en-US"/>
        </w:rPr>
        <w:t>ieticPalavraschave</w:t>
      </w:r>
      <w:proofErr w:type="spellEnd"/>
      <w:r w:rsidR="00483AAD" w:rsidRPr="00483AAD">
        <w:rPr>
          <w:b/>
          <w:lang w:val="en-US"/>
        </w:rPr>
        <w:t>)</w:t>
      </w:r>
      <w:r w:rsidRPr="00483AAD">
        <w:rPr>
          <w:b/>
          <w:lang w:val="en-US"/>
        </w:rPr>
        <w:t>:</w:t>
      </w:r>
      <w:r w:rsidRPr="00483AAD">
        <w:rPr>
          <w:lang w:val="en-US"/>
        </w:rPr>
        <w:t xml:space="preserve"> </w:t>
      </w:r>
      <w:r w:rsidR="00483AAD" w:rsidRPr="00483AAD">
        <w:rPr>
          <w:rStyle w:val="IeticPalavraschaveitalicoCarter"/>
          <w:lang w:val="en-US"/>
        </w:rPr>
        <w:t xml:space="preserve">Between 3 and 5 keywords in lower case, separated by commas. </w:t>
      </w:r>
      <w:proofErr w:type="spellStart"/>
      <w:r w:rsidR="00483AAD" w:rsidRPr="00483AAD">
        <w:rPr>
          <w:rStyle w:val="IeticPalavraschaveitalicoCarter"/>
        </w:rPr>
        <w:t>Finish</w:t>
      </w:r>
      <w:proofErr w:type="spellEnd"/>
      <w:r w:rsidR="00483AAD" w:rsidRPr="00483AAD">
        <w:rPr>
          <w:rStyle w:val="IeticPalavraschaveitalicoCarter"/>
        </w:rPr>
        <w:t xml:space="preserve"> </w:t>
      </w:r>
      <w:proofErr w:type="spellStart"/>
      <w:r w:rsidR="00483AAD" w:rsidRPr="00483AAD">
        <w:rPr>
          <w:rStyle w:val="IeticPalavraschaveitalicoCarter"/>
        </w:rPr>
        <w:t>with</w:t>
      </w:r>
      <w:proofErr w:type="spellEnd"/>
      <w:r w:rsidR="00483AAD" w:rsidRPr="00483AAD">
        <w:rPr>
          <w:rStyle w:val="IeticPalavraschaveitalicoCarter"/>
        </w:rPr>
        <w:t xml:space="preserve"> a </w:t>
      </w:r>
      <w:proofErr w:type="spellStart"/>
      <w:r w:rsidR="00483AAD" w:rsidRPr="00483AAD">
        <w:rPr>
          <w:rStyle w:val="IeticPalavraschaveitalicoCarter"/>
        </w:rPr>
        <w:t>dot</w:t>
      </w:r>
      <w:proofErr w:type="spellEnd"/>
      <w:r w:rsidR="00483AAD" w:rsidRPr="00483AAD">
        <w:rPr>
          <w:rStyle w:val="IeticPalavraschaveitalicoCarter"/>
        </w:rPr>
        <w:t>.</w:t>
      </w:r>
      <w:r w:rsidRPr="00CC3A5A">
        <w:rPr>
          <w:rStyle w:val="IeticPalavraschaveitalicoCarter"/>
        </w:rPr>
        <w:t xml:space="preserve"> </w:t>
      </w:r>
      <w:r w:rsidR="00483AAD" w:rsidRPr="00483AAD">
        <w:rPr>
          <w:rStyle w:val="IeticPalavraschaveitalicoCarter"/>
        </w:rPr>
        <w:t>(</w:t>
      </w:r>
      <w:proofErr w:type="spellStart"/>
      <w:r w:rsidR="00483AAD" w:rsidRPr="00483AAD">
        <w:rPr>
          <w:rStyle w:val="IeticPalavraschaveitalicoCarter"/>
        </w:rPr>
        <w:t>ieticPalavraschave</w:t>
      </w:r>
      <w:r w:rsidR="00483AAD">
        <w:rPr>
          <w:rStyle w:val="IeticPalavraschaveitalicoCarter"/>
        </w:rPr>
        <w:t>italico</w:t>
      </w:r>
      <w:proofErr w:type="spellEnd"/>
      <w:r w:rsidR="00483AAD" w:rsidRPr="00483AAD">
        <w:rPr>
          <w:rStyle w:val="IeticPalavraschaveitalicoCarter"/>
        </w:rPr>
        <w:t>)</w:t>
      </w:r>
    </w:p>
    <w:p w14:paraId="12A69254" w14:textId="185BA909" w:rsidR="003C45AD" w:rsidRPr="00C624A0" w:rsidRDefault="000929C6" w:rsidP="002C19D8">
      <w:pPr>
        <w:pStyle w:val="IeticIntroduo"/>
        <w:divId w:val="638648634"/>
      </w:pPr>
      <w:r>
        <w:t xml:space="preserve">1 </w:t>
      </w:r>
      <w:r w:rsidR="009939F4" w:rsidRPr="00C624A0">
        <w:t>Introdução</w:t>
      </w:r>
    </w:p>
    <w:p w14:paraId="64E3000E" w14:textId="13149284" w:rsidR="00F61DB6" w:rsidRPr="001E6335" w:rsidRDefault="00F61DB6" w:rsidP="00AD4130">
      <w:pPr>
        <w:pStyle w:val="IeTICcorpotexto"/>
        <w:divId w:val="638648634"/>
      </w:pPr>
      <w:r w:rsidRPr="00A90642">
        <w:t>As páginas têm o formato de A4 e as margens s</w:t>
      </w:r>
      <w:r>
        <w:t>uperior e esquerda são de 3 cm e as margens</w:t>
      </w:r>
      <w:r w:rsidRPr="00A90642">
        <w:t xml:space="preserve"> inferior e direita são de 2,5 cm</w:t>
      </w:r>
      <w:r>
        <w:t>. O título</w:t>
      </w:r>
      <w:r w:rsidRPr="009A208D">
        <w:rPr>
          <w:b/>
        </w:rPr>
        <w:t xml:space="preserve"> introdução </w:t>
      </w:r>
      <w:r w:rsidR="006170ED">
        <w:rPr>
          <w:b/>
        </w:rPr>
        <w:t>(</w:t>
      </w:r>
      <w:r w:rsidR="006170ED" w:rsidRPr="006170ED">
        <w:t xml:space="preserve">estilo </w:t>
      </w:r>
      <w:proofErr w:type="spellStart"/>
      <w:r w:rsidR="006170ED" w:rsidRPr="006170ED">
        <w:t>ieticIntrodução</w:t>
      </w:r>
      <w:proofErr w:type="spellEnd"/>
      <w:r w:rsidR="006170ED">
        <w:rPr>
          <w:b/>
        </w:rPr>
        <w:t xml:space="preserve">) </w:t>
      </w:r>
      <w:r>
        <w:t xml:space="preserve">deve </w:t>
      </w:r>
      <w:r w:rsidRPr="001E6335">
        <w:t>ter um espaçamento na opção antes de 4</w:t>
      </w:r>
      <w:r>
        <w:t>2 pontos e na opção depois de 6</w:t>
      </w:r>
      <w:r w:rsidRPr="001E6335">
        <w:t xml:space="preserve"> pontos. O</w:t>
      </w:r>
      <w:r>
        <w:t xml:space="preserve">s </w:t>
      </w:r>
      <w:r w:rsidRPr="001E6335">
        <w:t xml:space="preserve">títulos principais devem ser escritos em letra </w:t>
      </w:r>
      <w:proofErr w:type="spellStart"/>
      <w:r w:rsidRPr="001E6335">
        <w:t>Arial</w:t>
      </w:r>
      <w:proofErr w:type="spellEnd"/>
      <w:r>
        <w:t xml:space="preserve"> de 1</w:t>
      </w:r>
      <w:r w:rsidR="009A208D">
        <w:t>2</w:t>
      </w:r>
      <w:r>
        <w:t xml:space="preserve"> pontos e a negrito, sem avanços.</w:t>
      </w:r>
    </w:p>
    <w:p w14:paraId="41FE9B1C" w14:textId="10887A45" w:rsidR="00BA6ED8" w:rsidRDefault="00BC2EA3" w:rsidP="00AD4130">
      <w:pPr>
        <w:pStyle w:val="IeTICcorpotexto"/>
        <w:divId w:val="638648634"/>
      </w:pPr>
      <w:r w:rsidRPr="000627FA">
        <w:t>O</w:t>
      </w:r>
      <w:r w:rsidR="001F2490">
        <w:t xml:space="preserve"> corpo de </w:t>
      </w:r>
      <w:r w:rsidRPr="000627FA">
        <w:t>texto</w:t>
      </w:r>
      <w:r w:rsidR="006E2ABD" w:rsidRPr="000627FA">
        <w:t xml:space="preserve"> </w:t>
      </w:r>
      <w:r w:rsidR="00B76CB3" w:rsidRPr="000627FA">
        <w:t>(excetuando os casos especiais</w:t>
      </w:r>
      <w:r w:rsidR="00573452" w:rsidRPr="000627FA">
        <w:t xml:space="preserve">: secções, subsecções e referências) </w:t>
      </w:r>
      <w:r w:rsidR="006E2ABD" w:rsidRPr="000627FA">
        <w:t xml:space="preserve">deve ter o estilo </w:t>
      </w:r>
      <w:proofErr w:type="spellStart"/>
      <w:r w:rsidR="001F2490">
        <w:t>Ietic</w:t>
      </w:r>
      <w:r w:rsidR="006E2ABD" w:rsidRPr="000627FA">
        <w:t>Texto</w:t>
      </w:r>
      <w:proofErr w:type="spellEnd"/>
      <w:r w:rsidR="006E2ABD" w:rsidRPr="000627FA">
        <w:t xml:space="preserve"> na sua íntegra</w:t>
      </w:r>
      <w:r w:rsidR="0046177B" w:rsidRPr="000627FA">
        <w:t xml:space="preserve">. </w:t>
      </w:r>
      <w:r w:rsidR="00F61DB6">
        <w:t xml:space="preserve">O corpo de texto deve ser escrito em letra </w:t>
      </w:r>
      <w:proofErr w:type="spellStart"/>
      <w:r w:rsidR="00653E2D">
        <w:t>Arial</w:t>
      </w:r>
      <w:proofErr w:type="spellEnd"/>
      <w:r w:rsidR="00F61DB6">
        <w:t xml:space="preserve"> de 1</w:t>
      </w:r>
      <w:r w:rsidR="00653E2D">
        <w:t>1</w:t>
      </w:r>
      <w:r w:rsidR="00F61DB6">
        <w:t xml:space="preserve"> pontos, com espaçamento de 1,5 linhas. O texto deve ser justificado e os parágrafos </w:t>
      </w:r>
      <w:r w:rsidR="003D3FB4">
        <w:t>sem indentação</w:t>
      </w:r>
      <w:r w:rsidR="00F61DB6">
        <w:t xml:space="preserve">. As páginas devem ser numeradas na margem inferior do lado direito. Não </w:t>
      </w:r>
      <w:r w:rsidR="00F61DB6">
        <w:lastRenderedPageBreak/>
        <w:t xml:space="preserve">devem possuir cabeçalho </w:t>
      </w:r>
      <w:r w:rsidR="00B76CB3" w:rsidRPr="000627FA">
        <w:t>O texto d</w:t>
      </w:r>
      <w:r w:rsidR="0046177B" w:rsidRPr="000627FA">
        <w:t xml:space="preserve">eve ter um limite máximo de </w:t>
      </w:r>
      <w:r w:rsidR="00016E2F" w:rsidRPr="000627FA">
        <w:t>30 000 cara</w:t>
      </w:r>
      <w:r w:rsidR="00F969A6" w:rsidRPr="000627FA">
        <w:t>c</w:t>
      </w:r>
      <w:r w:rsidR="00016E2F" w:rsidRPr="000627FA">
        <w:t>teres, incluindo espaços</w:t>
      </w:r>
      <w:r w:rsidR="009F79D7" w:rsidRPr="000627FA">
        <w:t>. O texto não pode conter</w:t>
      </w:r>
      <w:r w:rsidR="000B3070" w:rsidRPr="000627FA">
        <w:t xml:space="preserve"> notas de rodapé</w:t>
      </w:r>
      <w:r w:rsidR="00EA05E6" w:rsidRPr="000627FA">
        <w:t xml:space="preserve"> </w:t>
      </w:r>
      <w:r w:rsidR="009F79D7" w:rsidRPr="000627FA">
        <w:t>nem</w:t>
      </w:r>
      <w:r w:rsidR="00EA05E6" w:rsidRPr="000627FA">
        <w:t xml:space="preserve"> qualquer tipo de anexos</w:t>
      </w:r>
      <w:r w:rsidR="0046177B" w:rsidRPr="000627FA">
        <w:t xml:space="preserve">. As referências bibliográficas </w:t>
      </w:r>
      <w:r w:rsidR="00EA05E6" w:rsidRPr="000627FA">
        <w:t xml:space="preserve">ao longo do texto </w:t>
      </w:r>
      <w:r w:rsidR="0046177B" w:rsidRPr="000627FA">
        <w:t xml:space="preserve">devem </w:t>
      </w:r>
      <w:r w:rsidR="00573452" w:rsidRPr="000627FA">
        <w:t xml:space="preserve">estar conformes com </w:t>
      </w:r>
      <w:r w:rsidR="0046177B" w:rsidRPr="000627FA">
        <w:t xml:space="preserve">os exemplos </w:t>
      </w:r>
      <w:r w:rsidR="00573452" w:rsidRPr="000627FA">
        <w:t>que se apresentam</w:t>
      </w:r>
      <w:r w:rsidR="0046177B" w:rsidRPr="000627FA">
        <w:t xml:space="preserve"> de seguida</w:t>
      </w:r>
      <w:r w:rsidR="006002BD" w:rsidRPr="000627FA">
        <w:t xml:space="preserve"> (</w:t>
      </w:r>
      <w:r w:rsidR="00573452" w:rsidRPr="000627FA">
        <w:t>n</w:t>
      </w:r>
      <w:r w:rsidR="006002BD" w:rsidRPr="000627FA">
        <w:t>ormas APA, 6.ª edição)</w:t>
      </w:r>
      <w:r w:rsidR="0046177B" w:rsidRPr="000627FA">
        <w:t>.</w:t>
      </w:r>
    </w:p>
    <w:p w14:paraId="651565B2" w14:textId="2C96AF0E" w:rsidR="009939F4" w:rsidRDefault="000929C6" w:rsidP="009A208D">
      <w:pPr>
        <w:pStyle w:val="IeticTtuloSecoNvel1"/>
        <w:divId w:val="638648634"/>
      </w:pPr>
      <w:r>
        <w:t xml:space="preserve">2 </w:t>
      </w:r>
      <w:r w:rsidR="009939F4">
        <w:t>Título de Secção</w:t>
      </w:r>
      <w:r w:rsidR="000E4FE0">
        <w:t>: Secção 1</w:t>
      </w:r>
    </w:p>
    <w:p w14:paraId="474CB700" w14:textId="55388F76" w:rsidR="009939F4" w:rsidRPr="000627FA" w:rsidRDefault="009939F4" w:rsidP="006170ED">
      <w:pPr>
        <w:pStyle w:val="IeTICcorpotexto"/>
        <w:divId w:val="638648634"/>
      </w:pPr>
      <w:r w:rsidRPr="00AA0E7C">
        <w:t xml:space="preserve">Os títulos </w:t>
      </w:r>
      <w:r>
        <w:t xml:space="preserve">de </w:t>
      </w:r>
      <w:r w:rsidRPr="006170ED">
        <w:t>secção</w:t>
      </w:r>
      <w:r>
        <w:t xml:space="preserve"> </w:t>
      </w:r>
      <w:r w:rsidRPr="00AA0E7C">
        <w:t>devem possuir as mesmas características que o título introdução</w:t>
      </w:r>
      <w:r>
        <w:t xml:space="preserve">, </w:t>
      </w:r>
      <w:r w:rsidR="00B60B38">
        <w:t>exceto</w:t>
      </w:r>
      <w:r>
        <w:t xml:space="preserve"> no avanço antes que deve ser</w:t>
      </w:r>
      <w:r w:rsidRPr="00AA0E7C">
        <w:t xml:space="preserve"> de 16 pontos</w:t>
      </w:r>
      <w:r>
        <w:t>.</w:t>
      </w:r>
    </w:p>
    <w:p w14:paraId="5F91479A" w14:textId="1756C4C8" w:rsidR="007550A9" w:rsidRPr="000627FA" w:rsidRDefault="000929C6" w:rsidP="009A208D">
      <w:pPr>
        <w:pStyle w:val="IeTICsubSecoN2"/>
        <w:divId w:val="638648634"/>
      </w:pPr>
      <w:bookmarkStart w:id="2" w:name="_Hlk14639826"/>
      <w:r>
        <w:t>2</w:t>
      </w:r>
      <w:r w:rsidR="00DE38A0">
        <w:t xml:space="preserve">.1 </w:t>
      </w:r>
      <w:r w:rsidR="00AE18F1">
        <w:t xml:space="preserve">Título de </w:t>
      </w:r>
      <w:r w:rsidR="00AE18F1" w:rsidRPr="009A208D">
        <w:t>Subsecção</w:t>
      </w:r>
      <w:r w:rsidR="00AE18F1">
        <w:t xml:space="preserve"> Nível 1: </w:t>
      </w:r>
      <w:r w:rsidR="007550A9" w:rsidRPr="000627FA">
        <w:t xml:space="preserve">Subsecção </w:t>
      </w:r>
      <w:r>
        <w:t>2</w:t>
      </w:r>
      <w:r w:rsidR="000E4FE0">
        <w:t>.1</w:t>
      </w:r>
    </w:p>
    <w:bookmarkEnd w:id="2"/>
    <w:p w14:paraId="4E033AFF" w14:textId="3AA9F357" w:rsidR="006920CD" w:rsidRPr="00436192" w:rsidRDefault="006920CD" w:rsidP="00AD4130">
      <w:pPr>
        <w:pStyle w:val="IeTICcorpotexto"/>
        <w:divId w:val="638648634"/>
      </w:pPr>
      <w:r w:rsidRPr="00436192">
        <w:t xml:space="preserve">Os subtítulos devem possuir letra </w:t>
      </w:r>
      <w:proofErr w:type="spellStart"/>
      <w:r w:rsidRPr="00436192">
        <w:t>Arial</w:t>
      </w:r>
      <w:proofErr w:type="spellEnd"/>
      <w:r w:rsidRPr="00436192">
        <w:t xml:space="preserve"> 1</w:t>
      </w:r>
      <w:r w:rsidR="009A208D">
        <w:t>1</w:t>
      </w:r>
      <w:r w:rsidRPr="00436192">
        <w:t>, a negrito e devem ter um avanço de 0,5 cm.</w:t>
      </w:r>
    </w:p>
    <w:p w14:paraId="2D8B2E89" w14:textId="6DDFBF28" w:rsidR="006920CD" w:rsidRDefault="000929C6" w:rsidP="008A5010">
      <w:pPr>
        <w:pStyle w:val="IeticSubsecoN3"/>
        <w:divId w:val="638648634"/>
      </w:pPr>
      <w:r>
        <w:t>2</w:t>
      </w:r>
      <w:r w:rsidR="00DE38A0">
        <w:t xml:space="preserve">.1.1 </w:t>
      </w:r>
      <w:r w:rsidR="000E4FE0">
        <w:t xml:space="preserve">Título de Subsecção Nível 2:  Ponto </w:t>
      </w:r>
      <w:r>
        <w:t>2</w:t>
      </w:r>
      <w:r w:rsidR="000E4FE0">
        <w:t>.1.1</w:t>
      </w:r>
    </w:p>
    <w:p w14:paraId="3EF61835" w14:textId="6B3382D1" w:rsidR="006920CD" w:rsidRDefault="008A5010" w:rsidP="00AD4130">
      <w:pPr>
        <w:pStyle w:val="IeTICcorpotexto"/>
        <w:divId w:val="638648634"/>
      </w:pPr>
      <w:r w:rsidRPr="00436192">
        <w:t>As referências no texto devem colocar-se da seguinte forma</w:t>
      </w:r>
      <w:r>
        <w:t>, respeitando as normas APA 6ª edição</w:t>
      </w:r>
      <w:r w:rsidRPr="00436192">
        <w:t>:</w:t>
      </w:r>
    </w:p>
    <w:p w14:paraId="1426178D" w14:textId="2B6436DF" w:rsidR="00707268" w:rsidRDefault="00573452" w:rsidP="006170ED">
      <w:pPr>
        <w:pStyle w:val="IeTICcorpotexto"/>
        <w:divId w:val="638648634"/>
      </w:pPr>
      <w:r w:rsidRPr="000627FA">
        <w:t>A</w:t>
      </w:r>
      <w:r w:rsidR="005F3B41" w:rsidRPr="000627FA">
        <w:t xml:space="preserve">utores referidos - </w:t>
      </w:r>
      <w:r w:rsidR="00707268" w:rsidRPr="000627FA">
        <w:t>primeira citação no texto</w:t>
      </w:r>
      <w:r w:rsidRPr="000627FA">
        <w:t xml:space="preserve"> normal:</w:t>
      </w:r>
    </w:p>
    <w:p w14:paraId="1EAECC53" w14:textId="1B442824" w:rsidR="008A5010" w:rsidRDefault="008A5010" w:rsidP="006170ED">
      <w:pPr>
        <w:pStyle w:val="IeTICcorpotexto"/>
        <w:divId w:val="638648634"/>
      </w:pPr>
      <w:r>
        <w:t xml:space="preserve">1 autor </w:t>
      </w:r>
      <w:r w:rsidR="00902011">
        <w:t>(</w:t>
      </w:r>
      <w:r>
        <w:t>Apelido</w:t>
      </w:r>
      <w:r w:rsidR="00902011">
        <w:t>,</w:t>
      </w:r>
      <w:r>
        <w:t xml:space="preserve"> data):   Ideia </w:t>
      </w:r>
      <w:sdt>
        <w:sdtPr>
          <w:id w:val="101614452"/>
          <w:citation/>
        </w:sdtPr>
        <w:sdtEndPr/>
        <w:sdtContent>
          <w:r>
            <w:fldChar w:fldCharType="begin"/>
          </w:r>
          <w:r>
            <w:instrText xml:space="preserve"> CITATION Ari17 \l 2070 </w:instrText>
          </w:r>
          <w:r>
            <w:fldChar w:fldCharType="separate"/>
          </w:r>
          <w:r w:rsidR="00692A71">
            <w:rPr>
              <w:noProof/>
            </w:rPr>
            <w:t>(Tsympas, 2017)</w:t>
          </w:r>
          <w:r>
            <w:fldChar w:fldCharType="end"/>
          </w:r>
        </w:sdtContent>
      </w:sdt>
      <w:r w:rsidR="006170ED">
        <w:t xml:space="preserve"> –</w:t>
      </w:r>
      <w:r>
        <w:t xml:space="preserve"> citação literal</w:t>
      </w:r>
      <w:r w:rsidR="00902011">
        <w:t xml:space="preserve"> </w:t>
      </w:r>
      <w:r w:rsidR="00E57426">
        <w:t>“texto literal entre aspas</w:t>
      </w:r>
      <w:r w:rsidR="00902011">
        <w:t xml:space="preserve">” </w:t>
      </w:r>
      <w:r>
        <w:t xml:space="preserve"> </w:t>
      </w:r>
      <w:sdt>
        <w:sdtPr>
          <w:id w:val="1799493295"/>
          <w:citation/>
        </w:sdtPr>
        <w:sdtEndPr/>
        <w:sdtContent>
          <w:r w:rsidR="00902011">
            <w:fldChar w:fldCharType="begin"/>
          </w:r>
          <w:r w:rsidR="00902011">
            <w:instrText xml:space="preserve">CITATION Ari17 \p 79 \l 2070 </w:instrText>
          </w:r>
          <w:r w:rsidR="00902011">
            <w:fldChar w:fldCharType="separate"/>
          </w:r>
          <w:r w:rsidR="00692A71">
            <w:rPr>
              <w:noProof/>
            </w:rPr>
            <w:t>(Tsympas, 2017, p. 79)</w:t>
          </w:r>
          <w:r w:rsidR="00902011">
            <w:fldChar w:fldCharType="end"/>
          </w:r>
        </w:sdtContent>
      </w:sdt>
      <w:r w:rsidR="00902011">
        <w:t>. Caso o nome do autor seja citado no corpo do texto utiliza-se apenas a data (e nº de página de onde foi retirada a citação sendo caso disso</w:t>
      </w:r>
      <w:r w:rsidR="009F30AC">
        <w:t>)</w:t>
      </w:r>
      <w:r w:rsidR="00902011">
        <w:t>.</w:t>
      </w:r>
      <w:r w:rsidR="009F30AC">
        <w:t xml:space="preserve">  - Ideia </w:t>
      </w:r>
      <w:r w:rsidR="009F30AC">
        <w:rPr>
          <w:noProof/>
        </w:rPr>
        <w:t>Tsympas, (2017)</w:t>
      </w:r>
      <w:r w:rsidR="001540EB">
        <w:rPr>
          <w:noProof/>
        </w:rPr>
        <w:t xml:space="preserve"> </w:t>
      </w:r>
      <w:r w:rsidR="009F30AC">
        <w:t xml:space="preserve">– citação literal </w:t>
      </w:r>
      <w:proofErr w:type="spellStart"/>
      <w:r w:rsidR="009F30AC">
        <w:t>Aristotles</w:t>
      </w:r>
      <w:proofErr w:type="spellEnd"/>
      <w:r w:rsidR="009F30AC">
        <w:t xml:space="preserve"> </w:t>
      </w:r>
      <w:proofErr w:type="spellStart"/>
      <w:r w:rsidR="009F30AC">
        <w:t>Tsympas</w:t>
      </w:r>
      <w:proofErr w:type="spellEnd"/>
      <w:r w:rsidR="009F30AC">
        <w:t xml:space="preserve"> afirma que </w:t>
      </w:r>
      <w:r w:rsidR="00E57426">
        <w:t>“texto literal entre aspas</w:t>
      </w:r>
      <w:r w:rsidR="009F30AC">
        <w:t xml:space="preserve">” </w:t>
      </w:r>
      <w:r w:rsidR="009F30AC">
        <w:rPr>
          <w:noProof/>
        </w:rPr>
        <w:t>(2017, p. 79)</w:t>
      </w:r>
      <w:r w:rsidR="009F30AC">
        <w:t>.</w:t>
      </w:r>
    </w:p>
    <w:p w14:paraId="1DF25162" w14:textId="5C56AA3E" w:rsidR="008A5010" w:rsidRDefault="008A5010" w:rsidP="006170ED">
      <w:pPr>
        <w:pStyle w:val="IeTICcorpotexto"/>
        <w:divId w:val="638648634"/>
      </w:pPr>
      <w:r>
        <w:t>2 autores</w:t>
      </w:r>
      <w:r w:rsidR="00902011">
        <w:t xml:space="preserve">: (Apelido </w:t>
      </w:r>
      <w:r w:rsidR="001540EB">
        <w:t>&amp;</w:t>
      </w:r>
      <w:r w:rsidR="00902011">
        <w:t xml:space="preserve"> Apelido, data)</w:t>
      </w:r>
      <w:r>
        <w:t xml:space="preserve"> </w:t>
      </w:r>
      <w:r w:rsidR="00550FE6">
        <w:rPr>
          <w:noProof/>
        </w:rPr>
        <w:t xml:space="preserve">(Rojas </w:t>
      </w:r>
      <w:r w:rsidR="001540EB">
        <w:rPr>
          <w:noProof/>
        </w:rPr>
        <w:t>&amp;</w:t>
      </w:r>
      <w:r w:rsidR="00550FE6">
        <w:rPr>
          <w:noProof/>
        </w:rPr>
        <w:t xml:space="preserve"> Hashagen, 2000)</w:t>
      </w:r>
      <w:r w:rsidR="00902011">
        <w:t xml:space="preserve"> ou </w:t>
      </w:r>
      <w:r w:rsidR="00550FE6">
        <w:rPr>
          <w:noProof/>
        </w:rPr>
        <w:t xml:space="preserve">(Rojas </w:t>
      </w:r>
      <w:r w:rsidR="001540EB">
        <w:rPr>
          <w:noProof/>
        </w:rPr>
        <w:t>&amp;</w:t>
      </w:r>
      <w:r w:rsidR="00550FE6">
        <w:rPr>
          <w:noProof/>
        </w:rPr>
        <w:t xml:space="preserve"> Hashagen, 2000, p. 15)</w:t>
      </w:r>
    </w:p>
    <w:p w14:paraId="5B71FA0C" w14:textId="10472A37" w:rsidR="00902011" w:rsidRDefault="00902011" w:rsidP="006170ED">
      <w:pPr>
        <w:pStyle w:val="IeTICcorpotexto"/>
        <w:divId w:val="638648634"/>
      </w:pPr>
      <w:r>
        <w:t xml:space="preserve">3-5 Autores (Apelido, Apelido, Apelido, Apelido </w:t>
      </w:r>
      <w:r w:rsidR="001540EB">
        <w:t>&amp;</w:t>
      </w:r>
      <w:r>
        <w:t xml:space="preserve"> Apelido, Data)</w:t>
      </w:r>
    </w:p>
    <w:p w14:paraId="170896CF" w14:textId="02FBAF78" w:rsidR="00527985" w:rsidRPr="000929C6" w:rsidRDefault="00527985" w:rsidP="006170ED">
      <w:pPr>
        <w:pStyle w:val="IeTICcorpotexto"/>
        <w:divId w:val="638648634"/>
      </w:pPr>
      <w:r w:rsidRPr="000929C6">
        <w:t xml:space="preserve">Ex: </w:t>
      </w:r>
      <w:sdt>
        <w:sdtPr>
          <w:id w:val="-667562629"/>
          <w:citation/>
        </w:sdtPr>
        <w:sdtEndPr/>
        <w:sdtContent>
          <w:r w:rsidR="005A689A">
            <w:fldChar w:fldCharType="begin"/>
          </w:r>
          <w:r w:rsidR="005A689A" w:rsidRPr="000929C6">
            <w:instrText xml:space="preserve"> CITATION Kil90 \l 2070 </w:instrText>
          </w:r>
          <w:r w:rsidR="005A689A">
            <w:fldChar w:fldCharType="separate"/>
          </w:r>
          <w:r w:rsidR="00692A71" w:rsidRPr="000929C6">
            <w:rPr>
              <w:noProof/>
            </w:rPr>
            <w:t>(Killworth, Johnsen, Bernard, Shelley, &amp; McCarty, 1990)</w:t>
          </w:r>
          <w:r w:rsidR="005A689A">
            <w:fldChar w:fldCharType="end"/>
          </w:r>
        </w:sdtContent>
      </w:sdt>
    </w:p>
    <w:p w14:paraId="09C7F0B7" w14:textId="1B71077D" w:rsidR="00902011" w:rsidRDefault="00902011" w:rsidP="006170ED">
      <w:pPr>
        <w:pStyle w:val="IeTICcorpotexto"/>
        <w:divId w:val="638648634"/>
      </w:pPr>
      <w:r>
        <w:t xml:space="preserve">6 ou mais autores (Apelido 1º Autor </w:t>
      </w:r>
      <w:proofErr w:type="spellStart"/>
      <w:r>
        <w:t>et</w:t>
      </w:r>
      <w:proofErr w:type="spellEnd"/>
      <w:r>
        <w:t xml:space="preserve"> al., data)</w:t>
      </w:r>
    </w:p>
    <w:p w14:paraId="5A38FBD5" w14:textId="0EDCD814" w:rsidR="00527985" w:rsidRDefault="00527985" w:rsidP="006170ED">
      <w:pPr>
        <w:pStyle w:val="IeTICcorpotexto"/>
        <w:divId w:val="638648634"/>
      </w:pPr>
      <w:r>
        <w:t xml:space="preserve">Ex.: </w:t>
      </w:r>
      <w:sdt>
        <w:sdtPr>
          <w:id w:val="1707298174"/>
          <w:citation/>
        </w:sdtPr>
        <w:sdtEndPr/>
        <w:sdtContent>
          <w:r>
            <w:fldChar w:fldCharType="begin"/>
          </w:r>
          <w:r>
            <w:instrText xml:space="preserve"> CITATION Loh10 \l 2070 </w:instrText>
          </w:r>
          <w:r>
            <w:fldChar w:fldCharType="separate"/>
          </w:r>
          <w:r w:rsidR="00692A71">
            <w:rPr>
              <w:noProof/>
            </w:rPr>
            <w:t>(Lohmann, et al., 2010)</w:t>
          </w:r>
          <w:r>
            <w:fldChar w:fldCharType="end"/>
          </w:r>
        </w:sdtContent>
      </w:sdt>
    </w:p>
    <w:p w14:paraId="1AE7D763" w14:textId="77777777" w:rsidR="00DE38A0" w:rsidRDefault="000879B2" w:rsidP="006170ED">
      <w:pPr>
        <w:pStyle w:val="IeTICcorpotexto"/>
        <w:divId w:val="638648634"/>
      </w:pPr>
      <w:r>
        <w:t xml:space="preserve">Nota: o estilo APA permite </w:t>
      </w:r>
      <w:r w:rsidR="001540EB">
        <w:t xml:space="preserve">e encoraja </w:t>
      </w:r>
      <w:r>
        <w:t>a substituição de e por &amp;</w:t>
      </w:r>
    </w:p>
    <w:p w14:paraId="0E5C8961" w14:textId="654938E9" w:rsidR="000879B2" w:rsidRDefault="00DE38A0" w:rsidP="006170ED">
      <w:pPr>
        <w:pStyle w:val="IeTICcorpotexto"/>
        <w:divId w:val="638648634"/>
      </w:pPr>
      <w:r>
        <w:t xml:space="preserve">Ex: </w:t>
      </w:r>
      <w:r w:rsidR="000879B2">
        <w:t xml:space="preserve"> </w:t>
      </w:r>
      <w:sdt>
        <w:sdtPr>
          <w:id w:val="-1554386160"/>
          <w:citation/>
        </w:sdtPr>
        <w:sdtEndPr/>
        <w:sdtContent>
          <w:r w:rsidR="000879B2">
            <w:fldChar w:fldCharType="begin"/>
          </w:r>
          <w:r w:rsidR="000879B2">
            <w:instrText xml:space="preserve"> CITATION Roj00 \l 2070 </w:instrText>
          </w:r>
          <w:r w:rsidR="000879B2">
            <w:fldChar w:fldCharType="separate"/>
          </w:r>
          <w:r w:rsidR="00692A71">
            <w:rPr>
              <w:noProof/>
            </w:rPr>
            <w:t>(Rojas &amp; Hashagen, 2000)</w:t>
          </w:r>
          <w:r w:rsidR="000879B2">
            <w:fldChar w:fldCharType="end"/>
          </w:r>
        </w:sdtContent>
      </w:sdt>
      <w:r w:rsidR="000879B2">
        <w:t xml:space="preserve"> em vez de </w:t>
      </w:r>
      <w:r w:rsidR="000879B2">
        <w:rPr>
          <w:noProof/>
        </w:rPr>
        <w:t>(Rojas e Hashagen, 2000)</w:t>
      </w:r>
    </w:p>
    <w:p w14:paraId="2BC0A202" w14:textId="627CB230" w:rsidR="00550FE6" w:rsidRDefault="00550FE6" w:rsidP="006170ED">
      <w:pPr>
        <w:pStyle w:val="IeTICcorpotexto"/>
        <w:divId w:val="638648634"/>
      </w:pPr>
      <w:r>
        <w:t>Citações subsequentes:</w:t>
      </w:r>
    </w:p>
    <w:p w14:paraId="7FA9BAD6" w14:textId="1ABD5C09" w:rsidR="00550FE6" w:rsidRPr="000627FA" w:rsidRDefault="00550FE6" w:rsidP="006170ED">
      <w:pPr>
        <w:pStyle w:val="IeTICcorpotexto"/>
        <w:divId w:val="638648634"/>
      </w:pPr>
      <w:r>
        <w:t xml:space="preserve">Aplicam-se as regras anteriores </w:t>
      </w:r>
      <w:r w:rsidR="00E57426">
        <w:t>exceto</w:t>
      </w:r>
      <w:r>
        <w:t xml:space="preserve"> no caso de </w:t>
      </w:r>
      <w:r w:rsidR="001540EB">
        <w:t>mais de 3</w:t>
      </w:r>
      <w:r>
        <w:t xml:space="preserve"> autores em que se </w:t>
      </w:r>
      <w:r w:rsidR="00527985">
        <w:t>utiliza</w:t>
      </w:r>
      <w:r>
        <w:t xml:space="preserve"> (Apelido 1º Autor, </w:t>
      </w:r>
      <w:proofErr w:type="spellStart"/>
      <w:r>
        <w:t>et</w:t>
      </w:r>
      <w:proofErr w:type="spellEnd"/>
      <w:r>
        <w:t xml:space="preserve"> al., data)</w:t>
      </w:r>
      <w:r w:rsidR="00527985">
        <w:t>.</w:t>
      </w:r>
      <w:r w:rsidR="005A689A">
        <w:t xml:space="preserve"> Ex: </w:t>
      </w:r>
      <w:r w:rsidR="005A689A">
        <w:rPr>
          <w:noProof/>
        </w:rPr>
        <w:t>(Killworth et al., 1990)</w:t>
      </w:r>
    </w:p>
    <w:p w14:paraId="0853CB6B" w14:textId="3D84A5DE" w:rsidR="005F3B41" w:rsidRDefault="00573452" w:rsidP="006170ED">
      <w:pPr>
        <w:pStyle w:val="IeTICcorpotexto"/>
        <w:divId w:val="638648634"/>
      </w:pPr>
      <w:r w:rsidRPr="000627FA">
        <w:t>Outras situações:</w:t>
      </w:r>
      <w:r w:rsidR="00E57426">
        <w:t xml:space="preserve"> - citações extensas -   com 40 ou mais palavras (três ou mais linhas): utilizar o estilo </w:t>
      </w:r>
      <w:proofErr w:type="spellStart"/>
      <w:r w:rsidR="00E57426">
        <w:t>IeticCitação</w:t>
      </w:r>
      <w:proofErr w:type="spellEnd"/>
      <w:r w:rsidR="0026636C">
        <w:t xml:space="preserve">: a citação é indentada </w:t>
      </w:r>
      <w:r w:rsidR="00AD4130">
        <w:t xml:space="preserve">1 cm à esquerda e o cm à direita, com espaçamento simples entres linhas e 3 pontos antes do parágrafo e 12 depois, </w:t>
      </w:r>
      <w:r w:rsidR="0026636C">
        <w:t xml:space="preserve">como um </w:t>
      </w:r>
      <w:r w:rsidR="0026636C">
        <w:lastRenderedPageBreak/>
        <w:t xml:space="preserve">bloco de texto </w:t>
      </w:r>
      <w:r w:rsidR="00AD4130">
        <w:t>sem</w:t>
      </w:r>
      <w:r w:rsidR="0026636C">
        <w:t xml:space="preserve"> indentação d</w:t>
      </w:r>
      <w:r w:rsidR="00AD4130">
        <w:t>e</w:t>
      </w:r>
      <w:r w:rsidR="0026636C">
        <w:t xml:space="preserve"> parágrafo</w:t>
      </w:r>
      <w:r w:rsidR="000879B2">
        <w:t xml:space="preserve">, </w:t>
      </w:r>
      <w:r w:rsidR="0026636C">
        <w:t>sem utilização de aspas</w:t>
      </w:r>
      <w:r w:rsidR="000879B2">
        <w:t xml:space="preserve"> </w:t>
      </w:r>
      <w:r w:rsidR="00AD4130">
        <w:t>e sem espaçamento entres parágrafos c</w:t>
      </w:r>
      <w:r w:rsidR="00CC3A5A">
        <w:t>a</w:t>
      </w:r>
      <w:r w:rsidR="00AD4130">
        <w:t>s</w:t>
      </w:r>
      <w:r w:rsidR="00CC3A5A">
        <w:t>o</w:t>
      </w:r>
      <w:r w:rsidR="00AD4130">
        <w:t xml:space="preserve"> a citação tenhas mais que um parágrafo</w:t>
      </w:r>
      <w:r w:rsidR="00CC3A5A">
        <w:t xml:space="preserve">, </w:t>
      </w:r>
      <w:r w:rsidR="00AD4130">
        <w:t>sendo</w:t>
      </w:r>
      <w:r w:rsidR="000879B2">
        <w:t xml:space="preserve"> referência ao(s) autor(</w:t>
      </w:r>
      <w:proofErr w:type="spellStart"/>
      <w:r w:rsidR="000879B2">
        <w:t>es</w:t>
      </w:r>
      <w:proofErr w:type="spellEnd"/>
      <w:r w:rsidR="000879B2">
        <w:t>) é integrada na citação segundo as regras anteriores</w:t>
      </w:r>
      <w:r w:rsidR="00B60B38">
        <w:t>:</w:t>
      </w:r>
    </w:p>
    <w:p w14:paraId="7633A01A" w14:textId="298D1D1C" w:rsidR="000879B2" w:rsidRPr="00DA7E6A" w:rsidRDefault="00B60B38" w:rsidP="001540EB">
      <w:pPr>
        <w:pStyle w:val="IeticCitacao"/>
        <w:divId w:val="638648634"/>
        <w:rPr>
          <w:lang w:val="en-US"/>
        </w:rPr>
      </w:pPr>
      <w:r w:rsidRPr="00DA7E6A">
        <w:rPr>
          <w:lang w:val="en-US"/>
        </w:rPr>
        <w:t>The preceding analysis indicated that three</w:t>
      </w:r>
      <w:r w:rsidR="00CC3A5A">
        <w:rPr>
          <w:lang w:val="en-US"/>
        </w:rPr>
        <w:t xml:space="preserve"> </w:t>
      </w:r>
      <w:r w:rsidRPr="00DA7E6A">
        <w:rPr>
          <w:lang w:val="en-US"/>
        </w:rPr>
        <w:t>“passive” factors might influence frequency of contact between network members independent of any intentional contact: distance to individual and whether the contact is a work colleague or lives overseas. If the combined influence of these factors is controlled for, we should get a clearer picture of whether social networks are differentiated hierarchically on the</w:t>
      </w:r>
      <w:r w:rsidR="00CC3A5A">
        <w:rPr>
          <w:lang w:val="en-US"/>
        </w:rPr>
        <w:t xml:space="preserve"> </w:t>
      </w:r>
      <w:r w:rsidRPr="00DA7E6A">
        <w:rPr>
          <w:lang w:val="en-US"/>
        </w:rPr>
        <w:t xml:space="preserve">basis of frequency of contact </w:t>
      </w:r>
      <w:sdt>
        <w:sdtPr>
          <w:id w:val="-1411539058"/>
          <w:citation/>
        </w:sdtPr>
        <w:sdtEndPr/>
        <w:sdtContent>
          <w:r w:rsidRPr="001540EB">
            <w:fldChar w:fldCharType="begin"/>
          </w:r>
          <w:r w:rsidRPr="00DA7E6A">
            <w:rPr>
              <w:lang w:val="en-US"/>
            </w:rPr>
            <w:instrText xml:space="preserve"> CITATION Hil02 \l 2070 </w:instrText>
          </w:r>
          <w:r w:rsidRPr="001540EB">
            <w:fldChar w:fldCharType="separate"/>
          </w:r>
          <w:r w:rsidR="00692A71" w:rsidRPr="00DA7E6A">
            <w:rPr>
              <w:lang w:val="en-US"/>
            </w:rPr>
            <w:t>(Hill &amp; Dumbar, 2002)</w:t>
          </w:r>
          <w:r w:rsidRPr="001540EB">
            <w:fldChar w:fldCharType="end"/>
          </w:r>
        </w:sdtContent>
      </w:sdt>
      <w:r w:rsidRPr="00DA7E6A">
        <w:rPr>
          <w:lang w:val="en-US"/>
        </w:rPr>
        <w:t>.</w:t>
      </w:r>
    </w:p>
    <w:p w14:paraId="16BBAD5A" w14:textId="505A0DDC" w:rsidR="00C9696B" w:rsidRPr="000627FA" w:rsidRDefault="0046177B" w:rsidP="00AD4130">
      <w:pPr>
        <w:pStyle w:val="IeTICcorpotexto"/>
        <w:divId w:val="638648634"/>
      </w:pPr>
      <w:r w:rsidRPr="000627FA">
        <w:t xml:space="preserve">A utilização de elementos elencados deve adotar o estilo </w:t>
      </w:r>
      <w:proofErr w:type="spellStart"/>
      <w:r w:rsidR="000879B2">
        <w:t>IeticBullets</w:t>
      </w:r>
      <w:proofErr w:type="spellEnd"/>
    </w:p>
    <w:p w14:paraId="38F61DC7" w14:textId="77777777" w:rsidR="0046177B" w:rsidRPr="000879B2" w:rsidRDefault="0046177B" w:rsidP="000879B2">
      <w:pPr>
        <w:pStyle w:val="IeticBullets"/>
        <w:divId w:val="638648634"/>
      </w:pPr>
      <w:r w:rsidRPr="000879B2">
        <w:t>Ponto 1, onde se fará uma descrição</w:t>
      </w:r>
      <w:r w:rsidR="00EA05E6" w:rsidRPr="000879B2">
        <w:t>...</w:t>
      </w:r>
    </w:p>
    <w:p w14:paraId="54E12B17" w14:textId="77777777" w:rsidR="0046177B" w:rsidRPr="000879B2" w:rsidRDefault="0046177B" w:rsidP="000879B2">
      <w:pPr>
        <w:pStyle w:val="IeticBullets"/>
        <w:divId w:val="638648634"/>
      </w:pPr>
      <w:r w:rsidRPr="000879B2">
        <w:t>Ponto 2, ainda outra descrição</w:t>
      </w:r>
      <w:r w:rsidR="00EA05E6" w:rsidRPr="000879B2">
        <w:t>...</w:t>
      </w:r>
    </w:p>
    <w:p w14:paraId="5D3EFC5A" w14:textId="62A45283" w:rsidR="0046177B" w:rsidRPr="000627FA" w:rsidRDefault="0046177B" w:rsidP="00AD4130">
      <w:pPr>
        <w:pStyle w:val="IeticTexto"/>
        <w:ind w:firstLine="0"/>
        <w:divId w:val="638648634"/>
      </w:pPr>
      <w:r w:rsidRPr="000627FA">
        <w:t xml:space="preserve">Relativamente aos elementos numerados, o estilo deve ser </w:t>
      </w:r>
      <w:proofErr w:type="spellStart"/>
      <w:r w:rsidR="000879B2">
        <w:t>IeticEnumerações</w:t>
      </w:r>
      <w:proofErr w:type="spellEnd"/>
    </w:p>
    <w:p w14:paraId="5463F138" w14:textId="77777777" w:rsidR="0046177B" w:rsidRPr="000879B2" w:rsidRDefault="0046177B" w:rsidP="000879B2">
      <w:pPr>
        <w:pStyle w:val="IeticEnumero"/>
        <w:divId w:val="638648634"/>
      </w:pPr>
      <w:r w:rsidRPr="000879B2">
        <w:t>Ponto 1, onde se fará uma descrição</w:t>
      </w:r>
      <w:r w:rsidR="00EA05E6" w:rsidRPr="000879B2">
        <w:t>...</w:t>
      </w:r>
    </w:p>
    <w:p w14:paraId="1929DA19" w14:textId="77777777" w:rsidR="0046177B" w:rsidRPr="000879B2" w:rsidRDefault="0046177B" w:rsidP="000879B2">
      <w:pPr>
        <w:pStyle w:val="IeticEnumero"/>
        <w:divId w:val="638648634"/>
      </w:pPr>
      <w:r w:rsidRPr="000879B2">
        <w:t>Ponto 2, ainda outra descrição</w:t>
      </w:r>
      <w:r w:rsidR="00EA05E6" w:rsidRPr="000879B2">
        <w:t>...</w:t>
      </w:r>
    </w:p>
    <w:p w14:paraId="75A0A202" w14:textId="376967C4" w:rsidR="003C45AD" w:rsidRPr="000627FA" w:rsidRDefault="0046177B" w:rsidP="00DD5B87">
      <w:pPr>
        <w:pStyle w:val="IeTICcorpotexto"/>
        <w:divId w:val="638648634"/>
      </w:pPr>
      <w:r w:rsidRPr="000627FA">
        <w:t>No</w:t>
      </w:r>
      <w:r w:rsidR="00C12322" w:rsidRPr="000627FA">
        <w:t xml:space="preserve">va secção, inicia com </w:t>
      </w:r>
      <w:r w:rsidR="000879B2">
        <w:t>IeticSecçãoNível1</w:t>
      </w:r>
    </w:p>
    <w:p w14:paraId="2E741805" w14:textId="38453D1D" w:rsidR="003C45AD" w:rsidRPr="000627FA" w:rsidRDefault="000929C6" w:rsidP="002C19D8">
      <w:pPr>
        <w:pStyle w:val="IeticTtuloSecoNvel1"/>
        <w:divId w:val="638648634"/>
      </w:pPr>
      <w:r>
        <w:t>3</w:t>
      </w:r>
      <w:r w:rsidR="003C45AD" w:rsidRPr="000627FA">
        <w:t xml:space="preserve"> </w:t>
      </w:r>
      <w:r w:rsidR="001A6D92" w:rsidRPr="000627FA">
        <w:t>Secção</w:t>
      </w:r>
      <w:r w:rsidR="00BC2EA3" w:rsidRPr="000627FA">
        <w:t xml:space="preserve"> dois </w:t>
      </w:r>
      <w:r w:rsidR="00790EE8" w:rsidRPr="000627FA">
        <w:t xml:space="preserve">(e restantes </w:t>
      </w:r>
      <w:r w:rsidR="001A6D92" w:rsidRPr="000627FA">
        <w:t>secções</w:t>
      </w:r>
      <w:r w:rsidR="00790EE8" w:rsidRPr="000627FA">
        <w:t>)</w:t>
      </w:r>
    </w:p>
    <w:p w14:paraId="36CA43DF" w14:textId="77777777" w:rsidR="003C45AD" w:rsidRPr="000627FA" w:rsidRDefault="00BC2EA3" w:rsidP="000755F7">
      <w:pPr>
        <w:pStyle w:val="IeticTexto"/>
        <w:divId w:val="638648634"/>
      </w:pPr>
      <w:r w:rsidRPr="000627FA">
        <w:t>(Continuação do texto...)</w:t>
      </w:r>
    </w:p>
    <w:p w14:paraId="5A738B23" w14:textId="021228EC" w:rsidR="002C19D8" w:rsidRDefault="000929C6" w:rsidP="002C19D8">
      <w:pPr>
        <w:pStyle w:val="IeTICsubSecoN2"/>
        <w:divId w:val="638648634"/>
        <w:rPr>
          <w:szCs w:val="20"/>
        </w:rPr>
      </w:pPr>
      <w:r>
        <w:t>3</w:t>
      </w:r>
      <w:r w:rsidR="00DE38A0">
        <w:t xml:space="preserve">.1 </w:t>
      </w:r>
      <w:proofErr w:type="spellStart"/>
      <w:r w:rsidR="002C19D8">
        <w:t>Ietic</w:t>
      </w:r>
      <w:r w:rsidR="0046177B" w:rsidRPr="002C19D8">
        <w:t>Subseccao</w:t>
      </w:r>
      <w:proofErr w:type="spellEnd"/>
      <w:r w:rsidR="0046177B" w:rsidRPr="000627FA">
        <w:rPr>
          <w:lang w:val="pt-BR"/>
        </w:rPr>
        <w:t xml:space="preserve">: </w:t>
      </w:r>
      <w:r>
        <w:rPr>
          <w:lang w:val="pt-BR"/>
        </w:rPr>
        <w:t>3</w:t>
      </w:r>
      <w:r w:rsidR="003C45AD" w:rsidRPr="000627FA">
        <w:rPr>
          <w:lang w:val="pt-BR"/>
        </w:rPr>
        <w:t xml:space="preserve">.1 </w:t>
      </w:r>
      <w:r w:rsidR="00B208D0" w:rsidRPr="000627FA">
        <w:rPr>
          <w:lang w:val="pt-BR"/>
        </w:rPr>
        <w:t>S</w:t>
      </w:r>
      <w:r w:rsidR="001A6D92" w:rsidRPr="000627FA">
        <w:rPr>
          <w:lang w:val="pt-BR"/>
        </w:rPr>
        <w:t>ubs</w:t>
      </w:r>
      <w:r w:rsidR="00B208D0" w:rsidRPr="000627FA">
        <w:rPr>
          <w:lang w:val="pt-BR"/>
        </w:rPr>
        <w:t xml:space="preserve">ecção </w:t>
      </w:r>
      <w:proofErr w:type="gramStart"/>
      <w:r w:rsidR="00E62736" w:rsidRPr="000627FA">
        <w:rPr>
          <w:lang w:val="pt-BR"/>
        </w:rPr>
        <w:t>dois</w:t>
      </w:r>
      <w:r w:rsidR="00B208D0" w:rsidRPr="000627FA">
        <w:rPr>
          <w:lang w:val="pt-BR"/>
        </w:rPr>
        <w:t xml:space="preserve"> ponto</w:t>
      </w:r>
      <w:proofErr w:type="gramEnd"/>
      <w:r w:rsidR="00B208D0" w:rsidRPr="000627FA">
        <w:rPr>
          <w:lang w:val="pt-BR"/>
        </w:rPr>
        <w:t xml:space="preserve"> um</w:t>
      </w:r>
      <w:r w:rsidR="00C62758" w:rsidRPr="000627FA">
        <w:rPr>
          <w:szCs w:val="20"/>
        </w:rPr>
        <w:t xml:space="preserve"> </w:t>
      </w:r>
    </w:p>
    <w:p w14:paraId="5E912FA3" w14:textId="02B1C74B" w:rsidR="00BD0704" w:rsidRPr="00BD0704" w:rsidRDefault="00BD0704" w:rsidP="00BD0704">
      <w:pPr>
        <w:pStyle w:val="IeticTexto"/>
        <w:divId w:val="638648634"/>
      </w:pPr>
      <w:r w:rsidRPr="000627FA">
        <w:t>(Continuação do texto...)</w:t>
      </w:r>
    </w:p>
    <w:p w14:paraId="5167FD42" w14:textId="41DD4409" w:rsidR="002C19D8" w:rsidRDefault="000929C6" w:rsidP="002C19D8">
      <w:pPr>
        <w:pStyle w:val="IeticTtuloSecoNvel1"/>
        <w:divId w:val="638648634"/>
      </w:pPr>
      <w:r>
        <w:t>4</w:t>
      </w:r>
      <w:r w:rsidR="002C19D8">
        <w:t xml:space="preserve"> Outros Elementos</w:t>
      </w:r>
    </w:p>
    <w:p w14:paraId="2AB395E6" w14:textId="60552867" w:rsidR="00BE07F7" w:rsidRPr="000627FA" w:rsidRDefault="002C19D8" w:rsidP="00AD4130">
      <w:pPr>
        <w:pStyle w:val="IeTICcorpotexto"/>
        <w:divId w:val="638648634"/>
      </w:pPr>
      <w:r>
        <w:t>Informação complementar/ilustrativa do texto deve ser utilizada exclu</w:t>
      </w:r>
      <w:r w:rsidR="00DB1064">
        <w:t>sivamente em forma de Figuras, Quadros ou</w:t>
      </w:r>
      <w:r w:rsidR="00BD0704">
        <w:t xml:space="preserve"> </w:t>
      </w:r>
      <w:r w:rsidR="00DB1064">
        <w:t>T</w:t>
      </w:r>
      <w:r>
        <w:t xml:space="preserve">abela </w:t>
      </w:r>
      <w:r w:rsidR="00BD0704">
        <w:t xml:space="preserve">- </w:t>
      </w:r>
      <w:r w:rsidR="00BE07F7" w:rsidRPr="000627FA">
        <w:t>que devem ser sempre referenciadas no texto.</w:t>
      </w:r>
    </w:p>
    <w:p w14:paraId="468A6E93" w14:textId="47A22289" w:rsidR="00EA05E6" w:rsidRPr="000627FA" w:rsidRDefault="00B208D0" w:rsidP="00AD4130">
      <w:pPr>
        <w:pStyle w:val="IeTICcorpotexto"/>
        <w:divId w:val="638648634"/>
      </w:pPr>
      <w:r w:rsidRPr="000627FA">
        <w:t xml:space="preserve">A </w:t>
      </w:r>
      <w:proofErr w:type="spellStart"/>
      <w:r w:rsidRPr="000627FA">
        <w:t>aaaaa</w:t>
      </w:r>
      <w:proofErr w:type="spellEnd"/>
      <w:r w:rsidR="00987CF1" w:rsidRPr="000627FA">
        <w:t xml:space="preserve"> </w:t>
      </w:r>
      <w:r w:rsidR="00F56D81" w:rsidRPr="000627FA">
        <w:t>(ver Figura 1)</w:t>
      </w:r>
      <w:r w:rsidR="003C45AD" w:rsidRPr="000627FA">
        <w:t xml:space="preserve"> </w:t>
      </w:r>
      <w:proofErr w:type="spellStart"/>
      <w:r w:rsidRPr="000627FA">
        <w:t>aaaaa</w:t>
      </w:r>
      <w:proofErr w:type="spellEnd"/>
      <w:r w:rsidR="003C45AD" w:rsidRPr="000627FA">
        <w:t xml:space="preserve"> </w:t>
      </w:r>
      <w:r w:rsidR="00F56D81" w:rsidRPr="000627FA">
        <w:t>(...)</w:t>
      </w:r>
      <w:r w:rsidR="001A6D92" w:rsidRPr="000627FA">
        <w:t>;</w:t>
      </w:r>
      <w:r w:rsidR="003B5FA7" w:rsidRPr="000627FA">
        <w:t xml:space="preserve"> </w:t>
      </w:r>
      <w:proofErr w:type="spellStart"/>
      <w:r w:rsidRPr="000627FA">
        <w:t>aaaaa</w:t>
      </w:r>
      <w:proofErr w:type="spellEnd"/>
      <w:r w:rsidR="000E08DE" w:rsidRPr="000627FA">
        <w:t xml:space="preserve"> </w:t>
      </w:r>
      <w:r w:rsidR="00783AC4" w:rsidRPr="000627FA">
        <w:t>no Quadro 1</w:t>
      </w:r>
      <w:r w:rsidR="001A6D92" w:rsidRPr="000627FA">
        <w:t xml:space="preserve"> (...);</w:t>
      </w:r>
      <w:r w:rsidR="000E08DE" w:rsidRPr="000627FA">
        <w:t xml:space="preserve"> </w:t>
      </w:r>
      <w:proofErr w:type="spellStart"/>
      <w:r w:rsidRPr="000627FA">
        <w:t>aaaaaa</w:t>
      </w:r>
      <w:proofErr w:type="spellEnd"/>
      <w:r w:rsidR="000E08DE" w:rsidRPr="000627FA">
        <w:t xml:space="preserve"> </w:t>
      </w:r>
      <w:r w:rsidR="00783AC4" w:rsidRPr="000627FA">
        <w:t>(ver Tabela 1</w:t>
      </w:r>
      <w:r w:rsidR="000E08DE" w:rsidRPr="000627FA">
        <w:t>)</w:t>
      </w:r>
      <w:r w:rsidR="00F56D81" w:rsidRPr="000627FA">
        <w:t xml:space="preserve">. </w:t>
      </w:r>
      <w:r w:rsidR="004E13A5">
        <w:t xml:space="preserve">Legendas de figuras são colocadas sob a figura respetiva, legendas de quadros e tabelas sobre quadros e tabelas respetivas. Tipo de letra </w:t>
      </w:r>
      <w:proofErr w:type="spellStart"/>
      <w:r w:rsidR="00BD0704">
        <w:t>Arial</w:t>
      </w:r>
      <w:proofErr w:type="spellEnd"/>
      <w:r w:rsidR="004E13A5">
        <w:t>, 1</w:t>
      </w:r>
      <w:r w:rsidR="00BD0704">
        <w:t>0</w:t>
      </w:r>
      <w:r w:rsidR="004E13A5">
        <w:t xml:space="preserve"> pontos, centrado, espaçamento </w:t>
      </w:r>
      <w:r w:rsidR="00BD0704">
        <w:t>0</w:t>
      </w:r>
      <w:r w:rsidR="004E13A5">
        <w:t xml:space="preserve"> pontos antes e 12 depois (figuras), 12 pontos antes e 0 depois quadros e tabelas</w:t>
      </w:r>
    </w:p>
    <w:p w14:paraId="47C0C4F5" w14:textId="52FE2A29" w:rsidR="00382DC7" w:rsidRPr="000627FA" w:rsidRDefault="006B26CD" w:rsidP="005F3B41">
      <w:pPr>
        <w:pStyle w:val="IeticFigura"/>
        <w:divId w:val="638648634"/>
      </w:pPr>
      <w:r w:rsidRPr="000627FA">
        <w:t>:</w:t>
      </w:r>
      <w:r w:rsidR="00093360">
        <w:rPr>
          <w:noProof/>
          <w:lang w:eastAsia="pt-PT"/>
        </w:rPr>
        <w:pict w14:anchorId="7BA446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ogo" style="width:133.5pt;height:55.5pt;mso-width-percent:0;mso-height-percent:0;mso-width-percent:0;mso-height-percent:0">
            <v:imagedata r:id="rId8" o:title="logo"/>
          </v:shape>
        </w:pict>
      </w:r>
    </w:p>
    <w:p w14:paraId="4950D6C0" w14:textId="48927AB6" w:rsidR="000C56A2" w:rsidRPr="000627FA" w:rsidRDefault="002C19D8" w:rsidP="00382DC7">
      <w:pPr>
        <w:pStyle w:val="IeticLegendaFigura"/>
        <w:divId w:val="638648634"/>
        <w:rPr>
          <w:lang w:val="pt-PT"/>
        </w:rPr>
      </w:pPr>
      <w:r>
        <w:rPr>
          <w:lang w:val="pt-BR"/>
        </w:rPr>
        <w:t>IeticLegendaFigura</w:t>
      </w:r>
      <w:r w:rsidR="0046177B" w:rsidRPr="000627FA">
        <w:rPr>
          <w:lang w:val="pt-BR"/>
        </w:rPr>
        <w:t xml:space="preserve">: </w:t>
      </w:r>
      <w:r w:rsidR="00382DC7" w:rsidRPr="000627FA">
        <w:rPr>
          <w:lang w:val="pt-BR"/>
        </w:rPr>
        <w:t xml:space="preserve">Figura </w:t>
      </w:r>
      <w:r w:rsidR="00856FFE" w:rsidRPr="000627FA">
        <w:fldChar w:fldCharType="begin"/>
      </w:r>
      <w:r w:rsidR="00382DC7" w:rsidRPr="000627FA">
        <w:rPr>
          <w:lang w:val="pt-BR"/>
        </w:rPr>
        <w:instrText xml:space="preserve"> SEQ Figura \* ARABIC </w:instrText>
      </w:r>
      <w:r w:rsidR="00856FFE" w:rsidRPr="000627FA">
        <w:fldChar w:fldCharType="separate"/>
      </w:r>
      <w:r w:rsidR="00107106">
        <w:rPr>
          <w:noProof/>
          <w:lang w:val="pt-BR"/>
        </w:rPr>
        <w:t>1</w:t>
      </w:r>
      <w:r w:rsidR="00856FFE" w:rsidRPr="000627FA">
        <w:fldChar w:fldCharType="end"/>
      </w:r>
      <w:r w:rsidR="00382DC7" w:rsidRPr="000627FA">
        <w:rPr>
          <w:lang w:val="pt-BR"/>
        </w:rPr>
        <w:t xml:space="preserve">: </w:t>
      </w:r>
      <w:r w:rsidR="00C12322" w:rsidRPr="000627FA">
        <w:rPr>
          <w:lang w:val="pt-BR"/>
        </w:rPr>
        <w:t>Título</w:t>
      </w:r>
      <w:r w:rsidR="0046177B" w:rsidRPr="000627FA">
        <w:rPr>
          <w:lang w:val="pt-BR"/>
        </w:rPr>
        <w:t xml:space="preserve"> </w:t>
      </w:r>
      <w:r w:rsidR="00F56D81" w:rsidRPr="000627FA">
        <w:rPr>
          <w:lang w:val="pt-BR"/>
        </w:rPr>
        <w:t>da figura.</w:t>
      </w:r>
      <w:r w:rsidR="004E0E26" w:rsidRPr="000627FA">
        <w:rPr>
          <w:szCs w:val="20"/>
          <w:lang w:val="pt-PT"/>
        </w:rPr>
        <w:t xml:space="preserve"> </w:t>
      </w:r>
    </w:p>
    <w:p w14:paraId="3D4B653B" w14:textId="2BD20DD8" w:rsidR="000E08DE" w:rsidRPr="000627FA" w:rsidRDefault="00B208D0" w:rsidP="00382DC7">
      <w:pPr>
        <w:pStyle w:val="IeticTexto"/>
        <w:divId w:val="638648634"/>
      </w:pPr>
      <w:r w:rsidRPr="000627FA">
        <w:t>(C</w:t>
      </w:r>
      <w:r w:rsidR="000E08DE" w:rsidRPr="000627FA">
        <w:t>ontinuação do texto...)</w:t>
      </w:r>
    </w:p>
    <w:p w14:paraId="59B40397" w14:textId="77777777" w:rsidR="000929C6" w:rsidRDefault="000929C6" w:rsidP="00DB1064">
      <w:pPr>
        <w:pStyle w:val="IeticLengdaQT"/>
      </w:pPr>
    </w:p>
    <w:p w14:paraId="10776E57" w14:textId="6087EDA0" w:rsidR="00382DC7" w:rsidRPr="000627FA" w:rsidRDefault="003F48D6" w:rsidP="00DB1064">
      <w:pPr>
        <w:pStyle w:val="IeticLengdaQT"/>
      </w:pPr>
      <w:r>
        <w:lastRenderedPageBreak/>
        <w:t>IeticTitulo</w:t>
      </w:r>
      <w:r w:rsidR="00C12322" w:rsidRPr="000627FA">
        <w:t>QT</w:t>
      </w:r>
      <w:r w:rsidR="0046177B" w:rsidRPr="000627FA">
        <w:t xml:space="preserve">: </w:t>
      </w:r>
      <w:r w:rsidR="00382DC7" w:rsidRPr="000627FA">
        <w:t xml:space="preserve">Quadro </w:t>
      </w:r>
      <w:r w:rsidR="00856FFE" w:rsidRPr="000627FA">
        <w:fldChar w:fldCharType="begin"/>
      </w:r>
      <w:r w:rsidR="00382DC7" w:rsidRPr="000627FA">
        <w:instrText xml:space="preserve"> SEQ Quadro \* ARABIC </w:instrText>
      </w:r>
      <w:r w:rsidR="00856FFE" w:rsidRPr="000627FA">
        <w:fldChar w:fldCharType="separate"/>
      </w:r>
      <w:r w:rsidR="00107106">
        <w:rPr>
          <w:noProof/>
        </w:rPr>
        <w:t>1</w:t>
      </w:r>
      <w:r w:rsidR="00856FFE" w:rsidRPr="000627FA">
        <w:fldChar w:fldCharType="end"/>
      </w:r>
      <w:r w:rsidR="00382DC7" w:rsidRPr="000627FA">
        <w:t xml:space="preserve">: </w:t>
      </w:r>
      <w:r w:rsidR="00C12322" w:rsidRPr="000627FA">
        <w:t>Título</w:t>
      </w:r>
      <w:r w:rsidR="00382DC7" w:rsidRPr="000627FA">
        <w:t xml:space="preserve"> do quadro.</w:t>
      </w:r>
      <w:r w:rsidR="00382DC7" w:rsidRPr="000627FA">
        <w:rPr>
          <w:szCs w:val="20"/>
        </w:rPr>
        <w:t xml:space="preserve"> </w:t>
      </w:r>
    </w:p>
    <w:p w14:paraId="50D0B448" w14:textId="77777777" w:rsidR="00875D19" w:rsidRPr="000627FA" w:rsidRDefault="0046177B" w:rsidP="00BE07F7">
      <w:pPr>
        <w:pStyle w:val="IeticQuadroCont"/>
        <w:divId w:val="638648634"/>
      </w:pPr>
      <w:proofErr w:type="spellStart"/>
      <w:r w:rsidRPr="000627FA">
        <w:t>IncteQuadro</w:t>
      </w:r>
      <w:proofErr w:type="spellEnd"/>
      <w:r w:rsidRPr="000627FA">
        <w:t xml:space="preserve">: </w:t>
      </w:r>
      <w:r w:rsidR="00790EE8" w:rsidRPr="000627FA">
        <w:t>Conteúdo do quadro</w:t>
      </w:r>
      <w:r w:rsidRPr="000627FA">
        <w:rPr>
          <w:color w:val="FF0000"/>
        </w:rPr>
        <w:t>.</w:t>
      </w:r>
    </w:p>
    <w:p w14:paraId="71A0FC3B" w14:textId="77777777" w:rsidR="000E08DE" w:rsidRPr="000627FA" w:rsidRDefault="00B208D0" w:rsidP="00382DC7">
      <w:pPr>
        <w:pStyle w:val="IeticTexto"/>
        <w:divId w:val="638648634"/>
      </w:pPr>
      <w:r w:rsidRPr="000627FA">
        <w:t>(C</w:t>
      </w:r>
      <w:r w:rsidR="000E08DE" w:rsidRPr="000627FA">
        <w:t>ontinuação do texto...)</w:t>
      </w:r>
    </w:p>
    <w:p w14:paraId="47F9479D" w14:textId="66270FC7" w:rsidR="00021456" w:rsidRPr="000627FA" w:rsidRDefault="003F48D6" w:rsidP="004E13A5">
      <w:pPr>
        <w:pStyle w:val="IeticLengdaQT"/>
      </w:pPr>
      <w:r>
        <w:t>IncteTitulo</w:t>
      </w:r>
      <w:r w:rsidR="00C12322" w:rsidRPr="000627FA">
        <w:t>QT</w:t>
      </w:r>
      <w:r w:rsidR="00021456" w:rsidRPr="000627FA">
        <w:t xml:space="preserve">: Tabela </w:t>
      </w:r>
      <w:r w:rsidR="00856FFE" w:rsidRPr="000627FA">
        <w:fldChar w:fldCharType="begin"/>
      </w:r>
      <w:r w:rsidR="00021456" w:rsidRPr="000627FA">
        <w:instrText xml:space="preserve"> SEQ Tabela \* ARABIC </w:instrText>
      </w:r>
      <w:r w:rsidR="00856FFE" w:rsidRPr="000627FA">
        <w:fldChar w:fldCharType="separate"/>
      </w:r>
      <w:r w:rsidR="00107106">
        <w:rPr>
          <w:noProof/>
        </w:rPr>
        <w:t>1</w:t>
      </w:r>
      <w:r w:rsidR="00856FFE" w:rsidRPr="000627FA">
        <w:fldChar w:fldCharType="end"/>
      </w:r>
      <w:r w:rsidR="00021456" w:rsidRPr="000627FA">
        <w:t xml:space="preserve">: </w:t>
      </w:r>
      <w:r w:rsidR="00C12322" w:rsidRPr="000627FA">
        <w:t>Título</w:t>
      </w:r>
      <w:r w:rsidR="00021456" w:rsidRPr="000627FA">
        <w:t xml:space="preserve"> da tabela.</w:t>
      </w:r>
    </w:p>
    <w:tbl>
      <w:tblPr>
        <w:tblStyle w:val="TabelacomGrelha"/>
        <w:tblW w:w="0" w:type="auto"/>
        <w:jc w:val="center"/>
        <w:tblLook w:val="00A0" w:firstRow="1" w:lastRow="0" w:firstColumn="1" w:lastColumn="0" w:noHBand="0" w:noVBand="0"/>
      </w:tblPr>
      <w:tblGrid>
        <w:gridCol w:w="2310"/>
        <w:gridCol w:w="2221"/>
        <w:gridCol w:w="2139"/>
        <w:gridCol w:w="2073"/>
      </w:tblGrid>
      <w:tr w:rsidR="00875D19" w:rsidRPr="000627FA" w14:paraId="016DFF6C" w14:textId="77777777" w:rsidTr="00FD5607">
        <w:trPr>
          <w:divId w:val="638648634"/>
          <w:jc w:val="center"/>
        </w:trPr>
        <w:tc>
          <w:tcPr>
            <w:tcW w:w="2310" w:type="dxa"/>
            <w:vAlign w:val="center"/>
          </w:tcPr>
          <w:p w14:paraId="413D2654" w14:textId="7EA6BE1D" w:rsidR="00875D19" w:rsidRPr="000627FA" w:rsidRDefault="003F48D6" w:rsidP="003F48D6">
            <w:pPr>
              <w:pStyle w:val="IeticTabelaTitulo"/>
            </w:pPr>
            <w:proofErr w:type="spellStart"/>
            <w:r>
              <w:t>Ietic</w:t>
            </w:r>
            <w:r w:rsidR="0046177B" w:rsidRPr="000627FA">
              <w:t>TabelaTitulo</w:t>
            </w:r>
            <w:proofErr w:type="spellEnd"/>
            <w:r w:rsidR="0046177B" w:rsidRPr="000627FA">
              <w:t xml:space="preserve">: </w:t>
            </w:r>
          </w:p>
        </w:tc>
        <w:tc>
          <w:tcPr>
            <w:tcW w:w="2221" w:type="dxa"/>
            <w:vAlign w:val="center"/>
          </w:tcPr>
          <w:p w14:paraId="61F44B9D" w14:textId="4E27FCB5" w:rsidR="00875D19" w:rsidRPr="000627FA" w:rsidRDefault="00875D19" w:rsidP="00382DC7">
            <w:pPr>
              <w:pStyle w:val="IeticTabelaTitulo"/>
            </w:pPr>
            <w:r w:rsidRPr="000627FA">
              <w:t xml:space="preserve">Título </w:t>
            </w:r>
            <w:r w:rsidR="00FD5607">
              <w:t xml:space="preserve">da </w:t>
            </w:r>
            <w:r w:rsidRPr="000627FA">
              <w:t>coluna</w:t>
            </w:r>
          </w:p>
        </w:tc>
        <w:tc>
          <w:tcPr>
            <w:tcW w:w="2139" w:type="dxa"/>
            <w:vAlign w:val="center"/>
          </w:tcPr>
          <w:p w14:paraId="7405C3D6" w14:textId="77777777" w:rsidR="00875D19" w:rsidRPr="000627FA" w:rsidRDefault="00875D19" w:rsidP="00382DC7">
            <w:pPr>
              <w:pStyle w:val="IeticTabelaTitulo"/>
            </w:pPr>
            <w:r w:rsidRPr="000627FA">
              <w:t>Título da coluna</w:t>
            </w:r>
          </w:p>
        </w:tc>
        <w:tc>
          <w:tcPr>
            <w:tcW w:w="2073" w:type="dxa"/>
            <w:vAlign w:val="center"/>
          </w:tcPr>
          <w:p w14:paraId="1C36E7F9" w14:textId="77777777" w:rsidR="00875D19" w:rsidRPr="000627FA" w:rsidRDefault="00875D19" w:rsidP="00FD5607">
            <w:pPr>
              <w:pStyle w:val="IeticTabelaTitulo"/>
              <w:ind w:firstLine="169"/>
            </w:pPr>
            <w:r w:rsidRPr="000627FA">
              <w:t>Título da coluna</w:t>
            </w:r>
          </w:p>
        </w:tc>
      </w:tr>
      <w:tr w:rsidR="00875D19" w:rsidRPr="000627FA" w14:paraId="7D8F48BC" w14:textId="77777777" w:rsidTr="00FD5607">
        <w:trPr>
          <w:divId w:val="638648634"/>
          <w:jc w:val="center"/>
        </w:trPr>
        <w:tc>
          <w:tcPr>
            <w:tcW w:w="2310" w:type="dxa"/>
            <w:vAlign w:val="center"/>
          </w:tcPr>
          <w:p w14:paraId="73EC7C0B" w14:textId="277E89F1" w:rsidR="00875D19" w:rsidRPr="000627FA" w:rsidRDefault="0077720F" w:rsidP="00382DC7">
            <w:pPr>
              <w:pStyle w:val="IeticTabelaCont"/>
            </w:pPr>
            <w:proofErr w:type="spellStart"/>
            <w:r>
              <w:t>Ietic</w:t>
            </w:r>
            <w:r w:rsidR="0046177B" w:rsidRPr="000627FA">
              <w:t>Tabela</w:t>
            </w:r>
            <w:proofErr w:type="spellEnd"/>
            <w:r w:rsidR="0046177B" w:rsidRPr="000627FA">
              <w:t xml:space="preserve">: </w:t>
            </w:r>
            <w:r w:rsidR="00875D19" w:rsidRPr="000627FA">
              <w:t>Texto</w:t>
            </w:r>
            <w:r w:rsidR="00C62758" w:rsidRPr="000627FA">
              <w:rPr>
                <w:szCs w:val="20"/>
              </w:rPr>
              <w:t xml:space="preserve"> </w:t>
            </w:r>
          </w:p>
        </w:tc>
        <w:tc>
          <w:tcPr>
            <w:tcW w:w="2221" w:type="dxa"/>
          </w:tcPr>
          <w:p w14:paraId="525F9979" w14:textId="77777777" w:rsidR="00875D19" w:rsidRPr="000627FA" w:rsidRDefault="00875D19" w:rsidP="00382DC7">
            <w:pPr>
              <w:pStyle w:val="IeticTabelaCont"/>
            </w:pPr>
            <w:r w:rsidRPr="000627FA">
              <w:t>texto</w:t>
            </w:r>
          </w:p>
        </w:tc>
        <w:tc>
          <w:tcPr>
            <w:tcW w:w="2139" w:type="dxa"/>
          </w:tcPr>
          <w:p w14:paraId="388F967E" w14:textId="77777777" w:rsidR="00875D19" w:rsidRPr="000627FA" w:rsidRDefault="00875D19" w:rsidP="00382DC7">
            <w:pPr>
              <w:pStyle w:val="IeticTabelaCont"/>
            </w:pPr>
            <w:r w:rsidRPr="000627FA">
              <w:t>texto</w:t>
            </w:r>
          </w:p>
        </w:tc>
        <w:tc>
          <w:tcPr>
            <w:tcW w:w="2073" w:type="dxa"/>
          </w:tcPr>
          <w:p w14:paraId="778D29F3" w14:textId="77777777" w:rsidR="00875D19" w:rsidRPr="000627FA" w:rsidRDefault="00875D19" w:rsidP="00382DC7">
            <w:pPr>
              <w:pStyle w:val="IeticTabelaCont"/>
            </w:pPr>
            <w:r w:rsidRPr="000627FA">
              <w:t>texto</w:t>
            </w:r>
          </w:p>
        </w:tc>
      </w:tr>
    </w:tbl>
    <w:p w14:paraId="7CE63F11" w14:textId="135AE453" w:rsidR="00875D19" w:rsidRPr="000627FA" w:rsidRDefault="0046177B" w:rsidP="00382DC7">
      <w:pPr>
        <w:pStyle w:val="IeticLegendaTabela"/>
        <w:divId w:val="638648634"/>
        <w:rPr>
          <w:sz w:val="22"/>
        </w:rPr>
      </w:pPr>
      <w:proofErr w:type="spellStart"/>
      <w:r w:rsidRPr="000627FA">
        <w:t>LegendaTabela</w:t>
      </w:r>
      <w:proofErr w:type="spellEnd"/>
      <w:r w:rsidRPr="000627FA">
        <w:t>: (se necessário) (...).</w:t>
      </w:r>
    </w:p>
    <w:p w14:paraId="280E693C" w14:textId="77777777" w:rsidR="00875D19" w:rsidRPr="000627FA" w:rsidRDefault="00B208D0" w:rsidP="004E13A5">
      <w:pPr>
        <w:pStyle w:val="IeticTexto"/>
        <w:divId w:val="638648634"/>
      </w:pPr>
      <w:r w:rsidRPr="000627FA">
        <w:t>(</w:t>
      </w:r>
      <w:r w:rsidRPr="004E13A5">
        <w:t>C</w:t>
      </w:r>
      <w:r w:rsidR="000E08DE" w:rsidRPr="004E13A5">
        <w:t>ontinuação</w:t>
      </w:r>
      <w:r w:rsidR="000E08DE" w:rsidRPr="000627FA">
        <w:t xml:space="preserve"> do texto...)</w:t>
      </w:r>
    </w:p>
    <w:p w14:paraId="04C9CBFF" w14:textId="54AE36C9" w:rsidR="000929C6" w:rsidRDefault="000929C6" w:rsidP="002F0DF7">
      <w:pPr>
        <w:pStyle w:val="IeticTtuloSecoNvel1"/>
        <w:divId w:val="638648634"/>
      </w:pPr>
      <w:r>
        <w:t>5 Conclusões</w:t>
      </w:r>
    </w:p>
    <w:p w14:paraId="0CC1D819" w14:textId="2F8AE903" w:rsidR="000929C6" w:rsidRPr="000929C6" w:rsidRDefault="000929C6" w:rsidP="000929C6">
      <w:pPr>
        <w:pStyle w:val="IeTICcorpotexto"/>
        <w:divId w:val="638648634"/>
      </w:pPr>
      <w:r w:rsidRPr="002F0DF7">
        <w:t>Declaração opcional para agradecer a outros colaboradores, assistência ou apoio financeiro.</w:t>
      </w:r>
      <w:r>
        <w:t xml:space="preserve"> O estilo deve ser o de </w:t>
      </w:r>
      <w:proofErr w:type="spellStart"/>
      <w:r>
        <w:t>IeticCorpo</w:t>
      </w:r>
      <w:proofErr w:type="spellEnd"/>
      <w:r>
        <w:t xml:space="preserve"> de Texto</w:t>
      </w:r>
    </w:p>
    <w:p w14:paraId="419E8909" w14:textId="41BE6AE2" w:rsidR="002F0DF7" w:rsidRPr="000627FA" w:rsidRDefault="000929C6" w:rsidP="002F0DF7">
      <w:pPr>
        <w:pStyle w:val="IeticTtuloSecoNvel1"/>
        <w:divId w:val="638648634"/>
      </w:pPr>
      <w:r>
        <w:t xml:space="preserve">6 </w:t>
      </w:r>
      <w:r w:rsidR="002F0DF7">
        <w:t>Agradecimentos</w:t>
      </w:r>
      <w:r w:rsidR="002F0DF7" w:rsidRPr="000627FA">
        <w:t xml:space="preserve"> </w:t>
      </w:r>
    </w:p>
    <w:p w14:paraId="723A4CBB" w14:textId="0A18CB76" w:rsidR="002F0DF7" w:rsidRPr="00483AAD" w:rsidRDefault="002F0DF7" w:rsidP="002F0DF7">
      <w:pPr>
        <w:pStyle w:val="IeTICcorpotexto"/>
        <w:divId w:val="638648634"/>
      </w:pPr>
      <w:r w:rsidRPr="002F0DF7">
        <w:t>Declaração opcional para agradecer a outros colaboradores, assistência ou apoio financeiro.</w:t>
      </w:r>
      <w:r w:rsidR="00DE38A0">
        <w:t xml:space="preserve"> O estilo deve ser o de </w:t>
      </w:r>
      <w:proofErr w:type="spellStart"/>
      <w:r w:rsidR="00DE38A0">
        <w:t>IeticCorpo</w:t>
      </w:r>
      <w:proofErr w:type="spellEnd"/>
      <w:r w:rsidR="00DE38A0">
        <w:t xml:space="preserve"> de Texto</w:t>
      </w:r>
    </w:p>
    <w:p w14:paraId="4BE7F897" w14:textId="33E59AEA" w:rsidR="00AF54F2" w:rsidRPr="000627FA" w:rsidRDefault="000929C6" w:rsidP="004E13A5">
      <w:pPr>
        <w:pStyle w:val="IeticTtuloSecoNvel1"/>
        <w:divId w:val="638648634"/>
      </w:pPr>
      <w:r>
        <w:t xml:space="preserve">7 </w:t>
      </w:r>
      <w:r w:rsidR="00372F50" w:rsidRPr="000627FA">
        <w:t>Referências</w:t>
      </w:r>
      <w:r w:rsidR="00AF54F2" w:rsidRPr="000627FA">
        <w:t xml:space="preserve"> </w:t>
      </w:r>
    </w:p>
    <w:p w14:paraId="1D3891DF" w14:textId="4256EFBA" w:rsidR="003C45AD" w:rsidRPr="001930A3" w:rsidRDefault="00AF54F2" w:rsidP="00FD5607">
      <w:pPr>
        <w:pStyle w:val="IeticBibliografia"/>
        <w:divId w:val="638648634"/>
      </w:pPr>
      <w:r w:rsidRPr="001930A3">
        <w:t>(</w:t>
      </w:r>
      <w:r w:rsidR="00D323C2" w:rsidRPr="001930A3">
        <w:t xml:space="preserve">Usar estilo </w:t>
      </w:r>
      <w:proofErr w:type="spellStart"/>
      <w:r w:rsidR="00D323C2" w:rsidRPr="001930A3">
        <w:t>Ietic</w:t>
      </w:r>
      <w:r w:rsidRPr="001930A3">
        <w:t>Bibliografia</w:t>
      </w:r>
      <w:proofErr w:type="spellEnd"/>
      <w:r w:rsidRPr="001930A3">
        <w:t>; colocar por ordem alfabética</w:t>
      </w:r>
      <w:r w:rsidR="003E3B5F" w:rsidRPr="001930A3">
        <w:t>,</w:t>
      </w:r>
      <w:r w:rsidR="002D7CEE" w:rsidRPr="001930A3">
        <w:t xml:space="preserve"> seguir as </w:t>
      </w:r>
      <w:r w:rsidR="00573452" w:rsidRPr="001930A3">
        <w:t>n</w:t>
      </w:r>
      <w:r w:rsidR="002D7CEE" w:rsidRPr="001930A3">
        <w:t>ormas APA, 6.ª edição</w:t>
      </w:r>
      <w:r w:rsidR="003E3B5F" w:rsidRPr="001930A3">
        <w:t>. Apresentam-se alguns exemplos</w:t>
      </w:r>
      <w:r w:rsidR="002C0441" w:rsidRPr="001930A3">
        <w:t xml:space="preserve"> por natureza da </w:t>
      </w:r>
      <w:r w:rsidR="002C0441" w:rsidRPr="00FD5607">
        <w:t>publicação</w:t>
      </w:r>
      <w:r w:rsidR="003E3B5F" w:rsidRPr="001930A3">
        <w:t>.</w:t>
      </w:r>
      <w:r w:rsidRPr="001930A3">
        <w:t>)</w:t>
      </w:r>
    </w:p>
    <w:p w14:paraId="1E40E9C3" w14:textId="66AF7DE9" w:rsidR="00280E26" w:rsidRDefault="00B60B38" w:rsidP="00E80992">
      <w:pPr>
        <w:pStyle w:val="IeTICsubSecoN2"/>
        <w:divId w:val="638648634"/>
      </w:pPr>
      <w:r>
        <w:t>Livros</w:t>
      </w:r>
    </w:p>
    <w:p w14:paraId="00886A71" w14:textId="1BB9AC89" w:rsidR="00E80992" w:rsidRDefault="00E80992" w:rsidP="00E80992">
      <w:pPr>
        <w:pStyle w:val="IeticSubsecoN3"/>
        <w:divId w:val="638648634"/>
      </w:pPr>
      <w:r>
        <w:t>Autor Institucional</w:t>
      </w:r>
    </w:p>
    <w:p w14:paraId="3D1CB8D2" w14:textId="05CF223E" w:rsidR="00EE0A46" w:rsidRPr="00FD5607" w:rsidRDefault="00EE0A46" w:rsidP="00FD5607">
      <w:pPr>
        <w:pStyle w:val="IeticBibliografia"/>
        <w:divId w:val="638648634"/>
      </w:pPr>
      <w:r w:rsidRPr="00FD5607">
        <w:t>Instituição. (data). Título: Subtítulo, Local da Publicação, Editor.</w:t>
      </w:r>
    </w:p>
    <w:p w14:paraId="64C2A0A3" w14:textId="46420D22" w:rsidR="00EE0A46" w:rsidRPr="00FD5607" w:rsidRDefault="00EE0A46" w:rsidP="00FD5607">
      <w:pPr>
        <w:pStyle w:val="IeticBibliografia"/>
        <w:divId w:val="638648634"/>
      </w:pPr>
      <w:r w:rsidRPr="00DA7E6A">
        <w:rPr>
          <w:lang w:val="en-US"/>
        </w:rPr>
        <w:t xml:space="preserve">American Psychological Association. (2009). </w:t>
      </w:r>
      <w:r w:rsidRPr="00DA7E6A">
        <w:rPr>
          <w:rStyle w:val="nfase"/>
          <w:i w:val="0"/>
          <w:iCs w:val="0"/>
          <w:lang w:val="en-US"/>
        </w:rPr>
        <w:t xml:space="preserve">Publication manual of the American Psychological Association </w:t>
      </w:r>
      <w:r w:rsidRPr="00DA7E6A">
        <w:rPr>
          <w:lang w:val="en-US"/>
        </w:rPr>
        <w:t xml:space="preserve">(6th ed.). </w:t>
      </w:r>
      <w:r w:rsidRPr="00FD5607">
        <w:t xml:space="preserve">Washington, DC: </w:t>
      </w:r>
      <w:proofErr w:type="spellStart"/>
      <w:r w:rsidRPr="00FD5607">
        <w:t>Author</w:t>
      </w:r>
      <w:proofErr w:type="spellEnd"/>
      <w:r w:rsidRPr="00FD5607">
        <w:t>.</w:t>
      </w:r>
    </w:p>
    <w:p w14:paraId="757E3E6A" w14:textId="094D9637" w:rsidR="00B60B38" w:rsidRDefault="00B60B38" w:rsidP="00E80992">
      <w:pPr>
        <w:pStyle w:val="IeticSubsecoN3"/>
        <w:divId w:val="638648634"/>
      </w:pPr>
      <w:r>
        <w:t xml:space="preserve">1 autor </w:t>
      </w:r>
    </w:p>
    <w:p w14:paraId="2872F480" w14:textId="5F895BE7" w:rsidR="00E80992" w:rsidRPr="00FD5607" w:rsidRDefault="00B60B38" w:rsidP="00FD5607">
      <w:pPr>
        <w:pStyle w:val="IeticBibliografia"/>
        <w:divId w:val="638648634"/>
      </w:pPr>
      <w:r w:rsidRPr="00FD5607">
        <w:t xml:space="preserve">Apelido, Inicial. (data). Título: Subtítulo, Local da </w:t>
      </w:r>
      <w:r w:rsidR="00735C15" w:rsidRPr="00FD5607">
        <w:t>Publicação</w:t>
      </w:r>
      <w:r w:rsidRPr="00FD5607">
        <w:t>, Editor.</w:t>
      </w:r>
    </w:p>
    <w:p w14:paraId="33978F13" w14:textId="56C2F3A7" w:rsidR="00E80992" w:rsidRPr="00DA7E6A" w:rsidRDefault="00E80992" w:rsidP="00FD5607">
      <w:pPr>
        <w:pStyle w:val="IeticBibliografia"/>
        <w:divId w:val="638648634"/>
        <w:rPr>
          <w:lang w:val="en-US"/>
        </w:rPr>
      </w:pPr>
      <w:r w:rsidRPr="00DA7E6A">
        <w:rPr>
          <w:lang w:val="en-US"/>
        </w:rPr>
        <w:t xml:space="preserve">MacDonald, R.G. (2007). </w:t>
      </w:r>
      <w:r w:rsidRPr="00DA7E6A">
        <w:rPr>
          <w:rStyle w:val="nfase"/>
          <w:i w:val="0"/>
          <w:iCs w:val="0"/>
          <w:lang w:val="en-US"/>
        </w:rPr>
        <w:t>Biochemistry</w:t>
      </w:r>
      <w:r w:rsidRPr="00DA7E6A">
        <w:rPr>
          <w:lang w:val="en-US"/>
        </w:rPr>
        <w:t>. New York, NY: McGraw Hill.</w:t>
      </w:r>
    </w:p>
    <w:p w14:paraId="0DE8820A" w14:textId="4C91AC63" w:rsidR="00735C15" w:rsidRPr="001930A3" w:rsidRDefault="00735C15" w:rsidP="001930A3">
      <w:pPr>
        <w:pStyle w:val="IeticSubsecoN3"/>
        <w:divId w:val="638648634"/>
      </w:pPr>
      <w:r w:rsidRPr="001930A3">
        <w:t>2 autores</w:t>
      </w:r>
    </w:p>
    <w:p w14:paraId="4FB411F8" w14:textId="578CA059" w:rsidR="00735C15" w:rsidRPr="00FD5607" w:rsidRDefault="00735C15" w:rsidP="00FD5607">
      <w:pPr>
        <w:pStyle w:val="IeticBibliografia"/>
        <w:divId w:val="638648634"/>
      </w:pPr>
      <w:r w:rsidRPr="00FD5607">
        <w:t>Apelido, Inicial. &amp; Apelido, Inicial. (data). Título: Subtítulo, Local da Publicação, Editor.</w:t>
      </w:r>
    </w:p>
    <w:p w14:paraId="442D7EB4" w14:textId="037833F8" w:rsidR="00E73F3A" w:rsidRPr="00FD5607" w:rsidRDefault="00E73F3A" w:rsidP="00FD5607">
      <w:pPr>
        <w:pStyle w:val="IeticBibliografia"/>
        <w:divId w:val="638648634"/>
      </w:pPr>
      <w:r w:rsidRPr="00DA7E6A">
        <w:rPr>
          <w:lang w:val="en-US"/>
        </w:rPr>
        <w:t xml:space="preserve">McKee, T. &amp; McKee, J.R. (2009). </w:t>
      </w:r>
      <w:r w:rsidRPr="00DA7E6A">
        <w:rPr>
          <w:rStyle w:val="nfase"/>
          <w:i w:val="0"/>
          <w:iCs w:val="0"/>
          <w:lang w:val="en-US"/>
        </w:rPr>
        <w:t>Business ethics: The moral basis of commerce</w:t>
      </w:r>
      <w:r w:rsidRPr="00DA7E6A">
        <w:rPr>
          <w:lang w:val="en-US"/>
        </w:rPr>
        <w:t xml:space="preserve"> (4th ed.). </w:t>
      </w:r>
      <w:r w:rsidRPr="00FD5607">
        <w:t xml:space="preserve">New York, NY: Oxford </w:t>
      </w:r>
      <w:proofErr w:type="spellStart"/>
      <w:r w:rsidRPr="00FD5607">
        <w:t>University</w:t>
      </w:r>
      <w:proofErr w:type="spellEnd"/>
      <w:r w:rsidRPr="00FD5607">
        <w:t xml:space="preserve"> </w:t>
      </w:r>
      <w:proofErr w:type="spellStart"/>
      <w:r w:rsidRPr="00FD5607">
        <w:t>Press</w:t>
      </w:r>
      <w:proofErr w:type="spellEnd"/>
      <w:r w:rsidRPr="00FD5607">
        <w:t>.</w:t>
      </w:r>
    </w:p>
    <w:p w14:paraId="356E5F1A" w14:textId="432492AD" w:rsidR="00DD5B87" w:rsidRPr="00FD5607" w:rsidRDefault="00DD5B87" w:rsidP="00FD5607">
      <w:pPr>
        <w:pStyle w:val="IeticBibliografia"/>
        <w:divId w:val="638648634"/>
      </w:pPr>
      <w:r w:rsidRPr="00FD5607">
        <w:t xml:space="preserve">Nota: as normas APA </w:t>
      </w:r>
      <w:proofErr w:type="gramStart"/>
      <w:r w:rsidRPr="00FD5607">
        <w:t>6ª edição apontam</w:t>
      </w:r>
      <w:proofErr w:type="gramEnd"/>
      <w:r w:rsidRPr="00FD5607">
        <w:t xml:space="preserve"> para a conveniência da utilização do símbolo “&amp;” em vez de “e” para mencionar mais que um autor.</w:t>
      </w:r>
    </w:p>
    <w:p w14:paraId="0B8F322D" w14:textId="0324FD59" w:rsidR="00735C15" w:rsidRPr="00E73F3A" w:rsidRDefault="00735C15" w:rsidP="00E80992">
      <w:pPr>
        <w:pStyle w:val="IeticSubsecoN3"/>
        <w:divId w:val="638648634"/>
      </w:pPr>
      <w:r w:rsidRPr="00E73F3A">
        <w:lastRenderedPageBreak/>
        <w:t xml:space="preserve">3 a </w:t>
      </w:r>
      <w:r w:rsidR="00E73F3A" w:rsidRPr="00E73F3A">
        <w:t>7</w:t>
      </w:r>
      <w:r w:rsidRPr="00E73F3A">
        <w:t xml:space="preserve"> autores </w:t>
      </w:r>
      <w:r w:rsidR="00E73F3A" w:rsidRPr="00E73F3A">
        <w:t>[referem-se os nomes de todos os autores]</w:t>
      </w:r>
    </w:p>
    <w:p w14:paraId="5C1B2E7B" w14:textId="3B47F66A" w:rsidR="00735C15" w:rsidRPr="00FD5607" w:rsidRDefault="00735C15" w:rsidP="00FD5607">
      <w:pPr>
        <w:pStyle w:val="IeticBibliografia"/>
        <w:divId w:val="638648634"/>
      </w:pPr>
      <w:r w:rsidRPr="00FD5607">
        <w:t>Apelido, Inicial.</w:t>
      </w:r>
      <w:r w:rsidR="00E73F3A" w:rsidRPr="00FD5607">
        <w:t xml:space="preserve">, Apelido, Inicial., </w:t>
      </w:r>
      <w:r w:rsidRPr="00FD5607">
        <w:t>&amp; Apelido, Inicial. (data). Título: Subtítulo, Local da Publicação, Editor.</w:t>
      </w:r>
    </w:p>
    <w:p w14:paraId="2C3A855E" w14:textId="36EEFE9B" w:rsidR="00735C15" w:rsidRPr="00FD5607" w:rsidRDefault="00E73F3A" w:rsidP="00FD5607">
      <w:pPr>
        <w:pStyle w:val="IeticBibliografia"/>
        <w:divId w:val="638648634"/>
      </w:pPr>
      <w:proofErr w:type="spellStart"/>
      <w:r w:rsidRPr="000929C6">
        <w:t>Bowsher</w:t>
      </w:r>
      <w:proofErr w:type="spellEnd"/>
      <w:r w:rsidRPr="000929C6">
        <w:t>, C., </w:t>
      </w:r>
      <w:proofErr w:type="spellStart"/>
      <w:r w:rsidRPr="000929C6">
        <w:t>Steer</w:t>
      </w:r>
      <w:proofErr w:type="spellEnd"/>
      <w:r w:rsidRPr="000929C6">
        <w:t xml:space="preserve">, M., Tobin, A, Cornelius, D. P., </w:t>
      </w:r>
      <w:proofErr w:type="spellStart"/>
      <w:r w:rsidRPr="000929C6">
        <w:t>Rayburn</w:t>
      </w:r>
      <w:proofErr w:type="spellEnd"/>
      <w:r w:rsidRPr="000929C6">
        <w:t xml:space="preserve">, M., &amp; </w:t>
      </w:r>
      <w:proofErr w:type="spellStart"/>
      <w:r w:rsidRPr="000929C6">
        <w:t>Mantauk</w:t>
      </w:r>
      <w:proofErr w:type="spellEnd"/>
      <w:r w:rsidRPr="000929C6">
        <w:t xml:space="preserve">, B. B. (2008). </w:t>
      </w:r>
      <w:proofErr w:type="spellStart"/>
      <w:r w:rsidRPr="00FD5607">
        <w:rPr>
          <w:rStyle w:val="nfase"/>
          <w:i w:val="0"/>
          <w:iCs w:val="0"/>
        </w:rPr>
        <w:t>Plant</w:t>
      </w:r>
      <w:proofErr w:type="spellEnd"/>
      <w:r w:rsidRPr="00FD5607">
        <w:rPr>
          <w:rStyle w:val="nfase"/>
          <w:i w:val="0"/>
          <w:iCs w:val="0"/>
        </w:rPr>
        <w:t xml:space="preserve"> </w:t>
      </w:r>
      <w:proofErr w:type="spellStart"/>
      <w:r w:rsidRPr="00FD5607">
        <w:rPr>
          <w:rStyle w:val="nfase"/>
          <w:i w:val="0"/>
          <w:iCs w:val="0"/>
        </w:rPr>
        <w:t>biochemistry</w:t>
      </w:r>
      <w:proofErr w:type="spellEnd"/>
      <w:r w:rsidRPr="00FD5607">
        <w:t xml:space="preserve">. New York, NY: Garland </w:t>
      </w:r>
      <w:proofErr w:type="spellStart"/>
      <w:r w:rsidRPr="00FD5607">
        <w:t>Science</w:t>
      </w:r>
      <w:proofErr w:type="spellEnd"/>
      <w:r w:rsidRPr="00FD5607">
        <w:t>.</w:t>
      </w:r>
    </w:p>
    <w:p w14:paraId="09AA4CAA" w14:textId="2C9649C6" w:rsidR="00E73F3A" w:rsidRPr="00E73F3A" w:rsidRDefault="00E73F3A" w:rsidP="00E80992">
      <w:pPr>
        <w:pStyle w:val="IeticSubsecoN3"/>
        <w:divId w:val="638648634"/>
      </w:pPr>
      <w:r w:rsidRPr="00E73F3A">
        <w:t xml:space="preserve">8 ou mais autores [referem-se os nomes dos 6 primeiros autores </w:t>
      </w:r>
      <w:r w:rsidR="003322E1">
        <w:t xml:space="preserve">seguidos de reticências (...) </w:t>
      </w:r>
      <w:r w:rsidRPr="00E73F3A">
        <w:t xml:space="preserve">e o </w:t>
      </w:r>
      <w:r>
        <w:t>último]</w:t>
      </w:r>
    </w:p>
    <w:p w14:paraId="0D800954" w14:textId="5D9776D0" w:rsidR="00E73F3A" w:rsidRPr="00DA7E6A" w:rsidRDefault="00E73F3A" w:rsidP="00FD5607">
      <w:pPr>
        <w:pStyle w:val="IeticBibliografia"/>
        <w:divId w:val="638648634"/>
        <w:rPr>
          <w:lang w:val="en-US"/>
        </w:rPr>
      </w:pPr>
      <w:r w:rsidRPr="00DA7E6A">
        <w:rPr>
          <w:lang w:val="en-US"/>
        </w:rPr>
        <w:t>Ford, M. N., Fielding, D., Reed, P. L., Harmon, M., Ulrich, B. T., Wheeler, K.</w:t>
      </w:r>
      <w:proofErr w:type="gramStart"/>
      <w:r w:rsidRPr="00DA7E6A">
        <w:rPr>
          <w:lang w:val="en-US"/>
        </w:rPr>
        <w:t>..Peel</w:t>
      </w:r>
      <w:proofErr w:type="gramEnd"/>
      <w:r w:rsidRPr="00DA7E6A">
        <w:rPr>
          <w:lang w:val="en-US"/>
        </w:rPr>
        <w:t xml:space="preserve">, J. (2009). </w:t>
      </w:r>
      <w:r w:rsidRPr="00DA7E6A">
        <w:rPr>
          <w:rStyle w:val="nfase"/>
          <w:i w:val="0"/>
          <w:iCs w:val="0"/>
          <w:lang w:val="en-US"/>
        </w:rPr>
        <w:t xml:space="preserve">Who constructs the mind? </w:t>
      </w:r>
      <w:r w:rsidRPr="00DA7E6A">
        <w:rPr>
          <w:lang w:val="en-US"/>
        </w:rPr>
        <w:t>Deland, FL: Coleman Books.</w:t>
      </w:r>
    </w:p>
    <w:p w14:paraId="16B5E2BB" w14:textId="27D8B6D2" w:rsidR="00E80992" w:rsidRDefault="00E80992" w:rsidP="0077720F">
      <w:pPr>
        <w:pStyle w:val="IeTICsubSecoN2"/>
        <w:divId w:val="638648634"/>
        <w:rPr>
          <w:lang w:val="en-US"/>
        </w:rPr>
      </w:pPr>
      <w:proofErr w:type="spellStart"/>
      <w:r>
        <w:rPr>
          <w:lang w:val="en-US"/>
        </w:rPr>
        <w:t>Capítulo</w:t>
      </w:r>
      <w:proofErr w:type="spellEnd"/>
      <w:r>
        <w:rPr>
          <w:lang w:val="en-US"/>
        </w:rPr>
        <w:t xml:space="preserve"> de </w:t>
      </w:r>
      <w:proofErr w:type="spellStart"/>
      <w:r>
        <w:rPr>
          <w:lang w:val="en-US"/>
        </w:rPr>
        <w:t>livro</w:t>
      </w:r>
      <w:proofErr w:type="spellEnd"/>
      <w:r>
        <w:rPr>
          <w:lang w:val="en-US"/>
        </w:rPr>
        <w:t>:</w:t>
      </w:r>
    </w:p>
    <w:p w14:paraId="30F8B3DF" w14:textId="469E203F" w:rsidR="00D323C2" w:rsidRPr="00FD5607" w:rsidRDefault="00D323C2" w:rsidP="00FD5607">
      <w:pPr>
        <w:pStyle w:val="IeticBibliografia"/>
        <w:divId w:val="638648634"/>
      </w:pPr>
      <w:r w:rsidRPr="00FD5607">
        <w:t xml:space="preserve">Apelido Autor do Capítulo; </w:t>
      </w:r>
      <w:r w:rsidR="00483AAD" w:rsidRPr="00FD5607">
        <w:t>Inicial</w:t>
      </w:r>
      <w:r w:rsidRPr="00FD5607">
        <w:t xml:space="preserve"> Autor Capítulo. (data) Título do Capítulo: </w:t>
      </w:r>
      <w:r w:rsidR="00EE0A46" w:rsidRPr="00FD5607">
        <w:t>Subtítulo</w:t>
      </w:r>
      <w:r w:rsidRPr="00FD5607">
        <w:t xml:space="preserve"> do Capítulo. In Iniciais Editor Apelido Editor (Ed). Título: Subtítulo (páginas</w:t>
      </w:r>
      <w:r w:rsidR="00EE0A46" w:rsidRPr="00FD5607">
        <w:t xml:space="preserve"> do capítulo</w:t>
      </w:r>
      <w:r w:rsidRPr="00FD5607">
        <w:t xml:space="preserve">), Local da Publicação, Editor. </w:t>
      </w:r>
    </w:p>
    <w:p w14:paraId="3FEA65A3" w14:textId="1644E7AC" w:rsidR="00D323C2" w:rsidRPr="00FD5607" w:rsidRDefault="00EE0A46" w:rsidP="00FD5607">
      <w:pPr>
        <w:pStyle w:val="IeticBibliografia"/>
        <w:divId w:val="638648634"/>
      </w:pPr>
      <w:r w:rsidRPr="00FD5607">
        <w:t>Aplicam-se</w:t>
      </w:r>
      <w:r w:rsidR="00D323C2" w:rsidRPr="00FD5607">
        <w:t xml:space="preserve"> as regras referidas </w:t>
      </w:r>
      <w:r w:rsidRPr="00FD5607">
        <w:t>acima para o número de autores do capítulo e do livro. Substitui-se a referência Ed (editor) por outra aplicável, diretor, coordenador, etc.:</w:t>
      </w:r>
      <w:r w:rsidR="00D323C2" w:rsidRPr="00FD5607">
        <w:t xml:space="preserve"> </w:t>
      </w:r>
    </w:p>
    <w:p w14:paraId="643C2DE5" w14:textId="771E85CD" w:rsidR="00E80992" w:rsidRPr="00DA7E6A" w:rsidRDefault="00D323C2" w:rsidP="00FD5607">
      <w:pPr>
        <w:pStyle w:val="IeticBibliografia"/>
        <w:divId w:val="638648634"/>
        <w:rPr>
          <w:lang w:val="en-US"/>
        </w:rPr>
      </w:pPr>
      <w:r w:rsidRPr="00DA7E6A">
        <w:rPr>
          <w:lang w:val="en-US"/>
        </w:rPr>
        <w:t xml:space="preserve">Berry, W. (2005). War does not maintain peace or promote freedom. In L. I. Gerdes (Ed.), </w:t>
      </w:r>
      <w:r w:rsidRPr="00DA7E6A">
        <w:rPr>
          <w:rStyle w:val="nfase"/>
          <w:i w:val="0"/>
          <w:iCs w:val="0"/>
          <w:lang w:val="en-US"/>
        </w:rPr>
        <w:t>War: Opposing viewpoints</w:t>
      </w:r>
      <w:r w:rsidRPr="00DA7E6A">
        <w:rPr>
          <w:lang w:val="en-US"/>
        </w:rPr>
        <w:t xml:space="preserve"> (pp. 71-79). Detroit, MI: Greenhaven Press.</w:t>
      </w:r>
    </w:p>
    <w:p w14:paraId="199814E0" w14:textId="02EAE4CA" w:rsidR="00E80992" w:rsidRDefault="00E80992" w:rsidP="00E80992">
      <w:pPr>
        <w:pStyle w:val="IeTICsubSecoN2"/>
        <w:divId w:val="638648634"/>
      </w:pPr>
      <w:r w:rsidRPr="00E84972">
        <w:t>Revistas</w:t>
      </w:r>
      <w:r w:rsidR="00B43F92">
        <w:t>/Periódicos</w:t>
      </w:r>
    </w:p>
    <w:p w14:paraId="735280FE" w14:textId="2BDFC939" w:rsidR="00B43F92" w:rsidRPr="00FD5607" w:rsidRDefault="00B43F92" w:rsidP="00FD5607">
      <w:pPr>
        <w:pStyle w:val="IeticBibliografia"/>
        <w:divId w:val="638648634"/>
      </w:pPr>
      <w:r w:rsidRPr="00FD5607">
        <w:t>Nome(s) do(s) Autor(</w:t>
      </w:r>
      <w:proofErr w:type="spellStart"/>
      <w:r w:rsidRPr="00FD5607">
        <w:t>es</w:t>
      </w:r>
      <w:proofErr w:type="spellEnd"/>
      <w:r w:rsidRPr="00FD5607">
        <w:t xml:space="preserve">) segundo as regras acima. (data) Título do Artigo, Título da Publicação, Volume (número), páginas do artigo. </w:t>
      </w:r>
      <w:proofErr w:type="spellStart"/>
      <w:r w:rsidRPr="00FD5607">
        <w:t>Doi</w:t>
      </w:r>
      <w:proofErr w:type="spellEnd"/>
      <w:r w:rsidRPr="00FD5607">
        <w:t xml:space="preserve"> do artigo caso o apresente.</w:t>
      </w:r>
    </w:p>
    <w:p w14:paraId="58A5CF14" w14:textId="77777777" w:rsidR="00B43F92" w:rsidRPr="00DA7E6A" w:rsidRDefault="00B43F92" w:rsidP="00FD5607">
      <w:pPr>
        <w:pStyle w:val="IeticBibliografia"/>
        <w:divId w:val="638648634"/>
        <w:rPr>
          <w:lang w:val="en-US"/>
        </w:rPr>
      </w:pPr>
      <w:r w:rsidRPr="00FD5607">
        <w:t xml:space="preserve">Marshall, M. &amp; </w:t>
      </w:r>
      <w:proofErr w:type="spellStart"/>
      <w:r w:rsidRPr="00FD5607">
        <w:t>Clark</w:t>
      </w:r>
      <w:proofErr w:type="spellEnd"/>
      <w:r w:rsidRPr="00FD5607">
        <w:t xml:space="preserve">, A. M. (2010). </w:t>
      </w:r>
      <w:r w:rsidRPr="00DA7E6A">
        <w:rPr>
          <w:lang w:val="en-US"/>
        </w:rPr>
        <w:t xml:space="preserve">Is clarity essential to good teaching? Teaching Philosophy, 33(3), 271-289 </w:t>
      </w:r>
    </w:p>
    <w:p w14:paraId="1FA68FB4" w14:textId="7CB99D41" w:rsidR="00B43F92" w:rsidRPr="00FD5607" w:rsidRDefault="00B43F92" w:rsidP="00FD5607">
      <w:pPr>
        <w:pStyle w:val="IeticBibliografia"/>
        <w:divId w:val="638648634"/>
      </w:pPr>
      <w:r w:rsidRPr="00DA7E6A">
        <w:rPr>
          <w:lang w:val="en-US"/>
        </w:rPr>
        <w:t xml:space="preserve">Chaffee, B. W. &amp; Weston, S. J. (2010). Association between chronic periodontal disease and obesity: A systematic review and meta-analysis. </w:t>
      </w:r>
      <w:proofErr w:type="spellStart"/>
      <w:r w:rsidRPr="00FD5607">
        <w:rPr>
          <w:rStyle w:val="nfase"/>
          <w:i w:val="0"/>
          <w:iCs w:val="0"/>
        </w:rPr>
        <w:t>Journal</w:t>
      </w:r>
      <w:proofErr w:type="spellEnd"/>
      <w:r w:rsidRPr="00FD5607">
        <w:rPr>
          <w:rStyle w:val="nfase"/>
          <w:i w:val="0"/>
          <w:iCs w:val="0"/>
        </w:rPr>
        <w:t xml:space="preserve"> of </w:t>
      </w:r>
      <w:proofErr w:type="spellStart"/>
      <w:r w:rsidRPr="00FD5607">
        <w:rPr>
          <w:rStyle w:val="nfase"/>
          <w:i w:val="0"/>
          <w:iCs w:val="0"/>
        </w:rPr>
        <w:t>Periodontology</w:t>
      </w:r>
      <w:proofErr w:type="spellEnd"/>
      <w:r w:rsidRPr="00FD5607">
        <w:rPr>
          <w:rStyle w:val="nfase"/>
          <w:i w:val="0"/>
          <w:iCs w:val="0"/>
        </w:rPr>
        <w:t>, 81</w:t>
      </w:r>
      <w:r w:rsidRPr="00FD5607">
        <w:t xml:space="preserve">(12), 1708-1724. </w:t>
      </w:r>
      <w:proofErr w:type="spellStart"/>
      <w:r w:rsidRPr="00FD5607">
        <w:t>doi</w:t>
      </w:r>
      <w:proofErr w:type="spellEnd"/>
      <w:r w:rsidRPr="00FD5607">
        <w:t>: 10.1902/jop.2010.100321</w:t>
      </w:r>
      <w:r w:rsidR="00107106" w:rsidRPr="00FD5607">
        <w:t>.</w:t>
      </w:r>
    </w:p>
    <w:p w14:paraId="3BB44141" w14:textId="48F0B017" w:rsidR="00B43F92" w:rsidRPr="00FD5607" w:rsidRDefault="00B43F92" w:rsidP="00FD5607">
      <w:pPr>
        <w:pStyle w:val="IeticBibliografia"/>
        <w:divId w:val="638648634"/>
      </w:pPr>
      <w:r w:rsidRPr="00FD5607">
        <w:t>Note-se que o Título da Publicação é Capitalizado.</w:t>
      </w:r>
    </w:p>
    <w:p w14:paraId="5F1D9BE8" w14:textId="4C14E21F" w:rsidR="00E80992" w:rsidRDefault="00E80992" w:rsidP="00E80992">
      <w:pPr>
        <w:pStyle w:val="IeTICsubSecoN2"/>
        <w:divId w:val="638648634"/>
      </w:pPr>
      <w:r w:rsidRPr="00E84972">
        <w:t>Atas de congressos</w:t>
      </w:r>
    </w:p>
    <w:p w14:paraId="5959AAA7" w14:textId="7C558913" w:rsidR="000F6293" w:rsidRPr="00DA7E6A" w:rsidRDefault="000F6293" w:rsidP="00FD5607">
      <w:pPr>
        <w:pStyle w:val="IeticBibliografia"/>
        <w:divId w:val="638648634"/>
        <w:rPr>
          <w:lang w:val="en-US"/>
        </w:rPr>
      </w:pPr>
      <w:r w:rsidRPr="00FD5607">
        <w:t xml:space="preserve">Apelido, </w:t>
      </w:r>
      <w:r w:rsidR="00483AAD" w:rsidRPr="00FD5607">
        <w:t>Iniciais</w:t>
      </w:r>
      <w:r w:rsidRPr="00FD5607">
        <w:t>. (data). Título: Subtítulo. In Iniciais do(s) Editor(</w:t>
      </w:r>
      <w:proofErr w:type="spellStart"/>
      <w:r w:rsidRPr="00FD5607">
        <w:t>es</w:t>
      </w:r>
      <w:proofErr w:type="spellEnd"/>
      <w:r w:rsidRPr="00FD5607">
        <w:t xml:space="preserve">) das </w:t>
      </w:r>
      <w:proofErr w:type="spellStart"/>
      <w:r w:rsidRPr="00FD5607">
        <w:t>das</w:t>
      </w:r>
      <w:proofErr w:type="spellEnd"/>
      <w:r w:rsidRPr="00FD5607">
        <w:t xml:space="preserve"> Atas, Apelido do Editos das Atas (Eds.), Título das Atas: Nome Completo e data do Congresso (páginas do artigo). </w:t>
      </w:r>
      <w:r w:rsidRPr="00DA7E6A">
        <w:rPr>
          <w:lang w:val="en-US"/>
        </w:rPr>
        <w:t xml:space="preserve">Local de </w:t>
      </w:r>
      <w:proofErr w:type="spellStart"/>
      <w:r w:rsidRPr="00DA7E6A">
        <w:rPr>
          <w:lang w:val="en-US"/>
        </w:rPr>
        <w:t>edição</w:t>
      </w:r>
      <w:proofErr w:type="spellEnd"/>
      <w:r w:rsidRPr="00DA7E6A">
        <w:rPr>
          <w:lang w:val="en-US"/>
        </w:rPr>
        <w:t xml:space="preserve">, </w:t>
      </w:r>
      <w:proofErr w:type="spellStart"/>
      <w:r w:rsidRPr="00DA7E6A">
        <w:rPr>
          <w:lang w:val="en-US"/>
        </w:rPr>
        <w:t>Editora</w:t>
      </w:r>
      <w:proofErr w:type="spellEnd"/>
    </w:p>
    <w:p w14:paraId="58339115" w14:textId="5179D5AF" w:rsidR="00C17A63" w:rsidRPr="00FD5607" w:rsidRDefault="00C17A63" w:rsidP="00FD5607">
      <w:pPr>
        <w:pStyle w:val="IeticBibliografia"/>
        <w:divId w:val="638648634"/>
      </w:pPr>
      <w:r w:rsidRPr="00DA7E6A">
        <w:rPr>
          <w:lang w:val="en-US"/>
        </w:rPr>
        <w:t xml:space="preserve">Game, A. (2001). Creative ways of being. In J. R. </w:t>
      </w:r>
      <w:proofErr w:type="spellStart"/>
      <w:r w:rsidRPr="00DA7E6A">
        <w:rPr>
          <w:lang w:val="en-US"/>
        </w:rPr>
        <w:t>Morss</w:t>
      </w:r>
      <w:proofErr w:type="spellEnd"/>
      <w:r w:rsidRPr="00DA7E6A">
        <w:rPr>
          <w:lang w:val="en-US"/>
        </w:rPr>
        <w:t>, N. Stephenson &amp; J.</w:t>
      </w:r>
      <w:r w:rsidRPr="00DA7E6A">
        <w:rPr>
          <w:lang w:val="en-US"/>
        </w:rPr>
        <w:br/>
        <w:t xml:space="preserve">F. H. V. </w:t>
      </w:r>
      <w:proofErr w:type="spellStart"/>
      <w:r w:rsidRPr="00DA7E6A">
        <w:rPr>
          <w:lang w:val="en-US"/>
        </w:rPr>
        <w:t>Rappard</w:t>
      </w:r>
      <w:proofErr w:type="spellEnd"/>
      <w:r w:rsidRPr="00DA7E6A">
        <w:rPr>
          <w:lang w:val="en-US"/>
        </w:rPr>
        <w:t xml:space="preserve"> (Eds.), Theoretical issues in psychology: Proceedings of the International Society for Theoretical Psychology 1999 Conference (pp. 3-12). </w:t>
      </w:r>
      <w:r w:rsidRPr="00FD5607">
        <w:t>Sydney: Springer.</w:t>
      </w:r>
    </w:p>
    <w:p w14:paraId="4A07844C" w14:textId="04FC9563" w:rsidR="00FB2425" w:rsidRPr="00FD5607" w:rsidRDefault="00FB2425" w:rsidP="00FD5607">
      <w:pPr>
        <w:pStyle w:val="IeticBibliografia"/>
        <w:divId w:val="638648634"/>
      </w:pPr>
      <w:r w:rsidRPr="00FD5607">
        <w:lastRenderedPageBreak/>
        <w:t>Aplicam-se as regras acima no concernente a número de autores de artigo e editores das atas.</w:t>
      </w:r>
    </w:p>
    <w:p w14:paraId="30A63ED1" w14:textId="7A2214AD" w:rsidR="00FC3193" w:rsidRPr="008C40FB" w:rsidRDefault="00FC3193" w:rsidP="009258D8">
      <w:pPr>
        <w:pStyle w:val="IeTICsubSecoN2"/>
        <w:divId w:val="638648634"/>
      </w:pPr>
      <w:r w:rsidRPr="008C40FB">
        <w:t>Teses</w:t>
      </w:r>
    </w:p>
    <w:p w14:paraId="088026AD" w14:textId="278B0370" w:rsidR="00FC3193" w:rsidRPr="008C40FB" w:rsidRDefault="00FC3193" w:rsidP="00FD5607">
      <w:pPr>
        <w:pStyle w:val="IeticBibliografia"/>
        <w:divId w:val="638648634"/>
        <w:rPr>
          <w:lang w:val="en-US" w:eastAsia="en-US"/>
        </w:rPr>
      </w:pPr>
      <w:r w:rsidRPr="008C40FB">
        <w:rPr>
          <w:lang w:eastAsia="en-US"/>
        </w:rPr>
        <w:t xml:space="preserve">Apelido, </w:t>
      </w:r>
      <w:proofErr w:type="gramStart"/>
      <w:r w:rsidRPr="008C40FB">
        <w:rPr>
          <w:lang w:eastAsia="en-US"/>
        </w:rPr>
        <w:t>Inicial..</w:t>
      </w:r>
      <w:proofErr w:type="gramEnd"/>
      <w:r w:rsidRPr="008C40FB">
        <w:rPr>
          <w:lang w:eastAsia="en-US"/>
        </w:rPr>
        <w:t xml:space="preserve"> (Data). </w:t>
      </w:r>
      <w:r w:rsidRPr="00FC3193">
        <w:rPr>
          <w:lang w:eastAsia="en-US"/>
        </w:rPr>
        <w:t xml:space="preserve">Título: Subtítulo (Tipo de dissertação). </w:t>
      </w:r>
      <w:r w:rsidRPr="008C40FB">
        <w:rPr>
          <w:lang w:val="en-US" w:eastAsia="en-US"/>
        </w:rPr>
        <w:t>Local/</w:t>
      </w:r>
      <w:proofErr w:type="spellStart"/>
      <w:r w:rsidRPr="008C40FB">
        <w:rPr>
          <w:lang w:val="en-US" w:eastAsia="en-US"/>
        </w:rPr>
        <w:t>repositório</w:t>
      </w:r>
      <w:proofErr w:type="spellEnd"/>
      <w:r w:rsidR="00C17A63" w:rsidRPr="008C40FB">
        <w:rPr>
          <w:lang w:val="en-US" w:eastAsia="en-US"/>
        </w:rPr>
        <w:t>.</w:t>
      </w:r>
    </w:p>
    <w:p w14:paraId="7A4602CD" w14:textId="49F633BF" w:rsidR="00FC3193" w:rsidRPr="008C40FB" w:rsidRDefault="00FC3193" w:rsidP="00FD5607">
      <w:pPr>
        <w:pStyle w:val="IeticBibliografia"/>
        <w:divId w:val="638648634"/>
        <w:rPr>
          <w:lang w:eastAsia="en-US"/>
        </w:rPr>
      </w:pPr>
      <w:r w:rsidRPr="00FC3193">
        <w:rPr>
          <w:lang w:val="en-US"/>
        </w:rPr>
        <w:t xml:space="preserve">Woods, S. (2014). </w:t>
      </w:r>
      <w:r w:rsidRPr="00FC3193">
        <w:rPr>
          <w:rStyle w:val="nfase"/>
          <w:lang w:val="en-US"/>
        </w:rPr>
        <w:t xml:space="preserve">Does the race of police </w:t>
      </w:r>
      <w:proofErr w:type="gramStart"/>
      <w:r w:rsidRPr="00FC3193">
        <w:rPr>
          <w:rStyle w:val="nfase"/>
          <w:lang w:val="en-US"/>
        </w:rPr>
        <w:t>officers</w:t>
      </w:r>
      <w:proofErr w:type="gramEnd"/>
      <w:r w:rsidRPr="00FC3193">
        <w:rPr>
          <w:rStyle w:val="nfase"/>
          <w:lang w:val="en-US"/>
        </w:rPr>
        <w:t xml:space="preserve"> matter? Police officers on interactions with citizens and police procedures</w:t>
      </w:r>
      <w:r>
        <w:rPr>
          <w:lang w:val="en-US"/>
        </w:rPr>
        <w:t xml:space="preserve"> (</w:t>
      </w:r>
      <w:proofErr w:type="spellStart"/>
      <w:r>
        <w:rPr>
          <w:lang w:val="en-US"/>
        </w:rPr>
        <w:t>Dissertação</w:t>
      </w:r>
      <w:proofErr w:type="spellEnd"/>
      <w:r>
        <w:rPr>
          <w:lang w:val="en-US"/>
        </w:rPr>
        <w:t xml:space="preserve"> de </w:t>
      </w:r>
      <w:proofErr w:type="spellStart"/>
      <w:r>
        <w:rPr>
          <w:lang w:val="en-US"/>
        </w:rPr>
        <w:t>doutoramento</w:t>
      </w:r>
      <w:proofErr w:type="spellEnd"/>
      <w:r w:rsidRPr="00FC3193">
        <w:rPr>
          <w:lang w:val="en-US"/>
        </w:rPr>
        <w:t xml:space="preserve">). </w:t>
      </w:r>
      <w:r w:rsidR="009258D8" w:rsidRPr="008C40FB">
        <w:t>Acedida em</w:t>
      </w:r>
      <w:r w:rsidRPr="008C40FB">
        <w:t xml:space="preserve"> </w:t>
      </w:r>
      <w:proofErr w:type="spellStart"/>
      <w:r w:rsidRPr="008C40FB">
        <w:t>ProQuest</w:t>
      </w:r>
      <w:proofErr w:type="spellEnd"/>
      <w:r w:rsidRPr="008C40FB">
        <w:t xml:space="preserve"> Criminal Justice </w:t>
      </w:r>
      <w:proofErr w:type="spellStart"/>
      <w:r w:rsidRPr="008C40FB">
        <w:t>Database</w:t>
      </w:r>
      <w:proofErr w:type="spellEnd"/>
      <w:r w:rsidRPr="008C40FB">
        <w:t>.</w:t>
      </w:r>
    </w:p>
    <w:p w14:paraId="3B5497D6" w14:textId="2D5AC69B" w:rsidR="00280E26" w:rsidRDefault="00B43F92" w:rsidP="00E80992">
      <w:pPr>
        <w:pStyle w:val="IeTICsubSecoN2"/>
        <w:divId w:val="638648634"/>
      </w:pPr>
      <w:r>
        <w:t>D</w:t>
      </w:r>
      <w:r w:rsidR="00E80992" w:rsidRPr="00E84972">
        <w:t>ocumento retirado da internet</w:t>
      </w:r>
    </w:p>
    <w:p w14:paraId="6857AE9F" w14:textId="114239DF" w:rsidR="00B43F92" w:rsidRPr="00FD5607" w:rsidRDefault="00B43F92" w:rsidP="00FD5607">
      <w:pPr>
        <w:pStyle w:val="IeticBibliografia"/>
        <w:divId w:val="638648634"/>
      </w:pPr>
      <w:r w:rsidRPr="00FD5607">
        <w:t xml:space="preserve">Apelido Autor, 1ª </w:t>
      </w:r>
      <w:r w:rsidR="00483AAD" w:rsidRPr="00FD5607">
        <w:t>Inicial</w:t>
      </w:r>
      <w:r w:rsidR="008B64CA" w:rsidRPr="00FD5607">
        <w:t>. 2ª Inicial (Ano, mês, dia) T</w:t>
      </w:r>
      <w:r w:rsidRPr="00FD5607">
        <w:t xml:space="preserve">ítulo da página/artigo/referência, </w:t>
      </w:r>
      <w:proofErr w:type="gramStart"/>
      <w:r w:rsidRPr="00FD5607">
        <w:t>Acedido</w:t>
      </w:r>
      <w:proofErr w:type="gramEnd"/>
      <w:r w:rsidRPr="00FD5607">
        <w:t xml:space="preserve"> de URL</w:t>
      </w:r>
    </w:p>
    <w:p w14:paraId="184E7BA2" w14:textId="5BDC5139" w:rsidR="007656FB" w:rsidRPr="00DA7E6A" w:rsidRDefault="007656FB" w:rsidP="00FD5607">
      <w:pPr>
        <w:pStyle w:val="IeticBibliografia"/>
        <w:divId w:val="638648634"/>
        <w:rPr>
          <w:lang w:val="en-US"/>
        </w:rPr>
      </w:pPr>
      <w:proofErr w:type="spellStart"/>
      <w:r w:rsidRPr="00DA7E6A">
        <w:rPr>
          <w:lang w:val="en-US"/>
        </w:rPr>
        <w:t>Bar</w:t>
      </w:r>
      <w:r w:rsidR="00C369B4" w:rsidRPr="00DA7E6A">
        <w:rPr>
          <w:lang w:val="en-US"/>
        </w:rPr>
        <w:t>a</w:t>
      </w:r>
      <w:r w:rsidRPr="00DA7E6A">
        <w:rPr>
          <w:lang w:val="en-US"/>
        </w:rPr>
        <w:t>bási</w:t>
      </w:r>
      <w:proofErr w:type="spellEnd"/>
      <w:r w:rsidRPr="00DA7E6A">
        <w:rPr>
          <w:lang w:val="en-US"/>
        </w:rPr>
        <w:t>, A.-L. (2017). Network Science. http://networksciencebook.com/</w:t>
      </w:r>
      <w:r w:rsidR="00107106" w:rsidRPr="00DA7E6A">
        <w:rPr>
          <w:lang w:val="en-US"/>
        </w:rPr>
        <w:t>.</w:t>
      </w:r>
    </w:p>
    <w:p w14:paraId="6039C0C1" w14:textId="34B2CF11" w:rsidR="008B64CA" w:rsidRPr="00FD5607" w:rsidRDefault="00107106" w:rsidP="00FD5607">
      <w:pPr>
        <w:pStyle w:val="IeticBibliografia"/>
        <w:divId w:val="638648634"/>
      </w:pPr>
      <w:r w:rsidRPr="00FD5607">
        <w:t>Instituição.</w:t>
      </w:r>
      <w:r w:rsidR="008B64CA" w:rsidRPr="00FD5607">
        <w:t xml:space="preserve"> (Ano, mês, dia) Título da página/artigo/referência, </w:t>
      </w:r>
      <w:proofErr w:type="gramStart"/>
      <w:r w:rsidR="008B64CA" w:rsidRPr="00FD5607">
        <w:t>Acedido</w:t>
      </w:r>
      <w:proofErr w:type="gramEnd"/>
      <w:r w:rsidR="008B64CA" w:rsidRPr="00FD5607">
        <w:t xml:space="preserve"> de URL</w:t>
      </w:r>
    </w:p>
    <w:p w14:paraId="784447D0" w14:textId="5B069B91" w:rsidR="008B64CA" w:rsidRPr="00FD5607" w:rsidRDefault="00107106" w:rsidP="00FD5607">
      <w:pPr>
        <w:pStyle w:val="IeticBibliografia"/>
        <w:divId w:val="638648634"/>
      </w:pPr>
      <w:r w:rsidRPr="00FD5607">
        <w:t>I</w:t>
      </w:r>
      <w:r w:rsidR="00EC3538" w:rsidRPr="00FD5607">
        <w:t>nstituto Nacional de Estatística</w:t>
      </w:r>
      <w:r w:rsidRPr="00FD5607">
        <w:t xml:space="preserve"> [INE]. (2017). População residente. </w:t>
      </w:r>
      <w:hyperlink r:id="rId9" w:history="1">
        <w:r w:rsidR="00EC3538" w:rsidRPr="00FD5607">
          <w:rPr>
            <w:rStyle w:val="Hiperligao"/>
            <w:color w:val="auto"/>
            <w:u w:val="none"/>
          </w:rPr>
          <w:t>https://www.ine.pt/xportal/xmain?xpid=INE&amp;xpgid=ine_indicadores&amp;contecto=pi&amp;indOcorrCod=0008273&amp;selTab=tab0</w:t>
        </w:r>
      </w:hyperlink>
      <w:r w:rsidR="00C17A63" w:rsidRPr="00FD5607">
        <w:t>.</w:t>
      </w:r>
    </w:p>
    <w:p w14:paraId="54E06EF5" w14:textId="65647C6F" w:rsidR="00280E26" w:rsidRPr="00FD5607" w:rsidRDefault="00EC3538" w:rsidP="00FD5607">
      <w:pPr>
        <w:pStyle w:val="IeticBibliografia"/>
        <w:divId w:val="638648634"/>
      </w:pPr>
      <w:r w:rsidRPr="00FD5607">
        <w:t>Nota 1: aplicam-se as regras mencionadas acima par</w:t>
      </w:r>
      <w:r w:rsidR="00C17A63" w:rsidRPr="00FD5607">
        <w:t>a</w:t>
      </w:r>
      <w:r w:rsidRPr="00FD5607">
        <w:t xml:space="preserve"> tipos de obras encontradas on-line e número de autores envolvidos</w:t>
      </w:r>
      <w:r w:rsidR="00C17A63" w:rsidRPr="00FD5607">
        <w:t>.</w:t>
      </w:r>
    </w:p>
    <w:p w14:paraId="79D3C755" w14:textId="2390C23C" w:rsidR="00280E26" w:rsidRPr="00FD5607" w:rsidRDefault="00EC3538" w:rsidP="00FD5607">
      <w:pPr>
        <w:pStyle w:val="IeticBibliografia"/>
        <w:divId w:val="638648634"/>
      </w:pPr>
      <w:r w:rsidRPr="00FD5607">
        <w:t xml:space="preserve">Nota 2: a 6ª versão das regras APA não considera obrigatória a </w:t>
      </w:r>
      <w:r w:rsidR="00DD5B87" w:rsidRPr="00FD5607">
        <w:t>indicação</w:t>
      </w:r>
      <w:r w:rsidRPr="00FD5607">
        <w:t xml:space="preserve"> da data de consulta do documento citado</w:t>
      </w:r>
    </w:p>
    <w:p w14:paraId="1A46796D" w14:textId="76BD370E" w:rsidR="003322E1" w:rsidRDefault="003322E1" w:rsidP="007D25F7">
      <w:pPr>
        <w:pStyle w:val="IeTICcorpotexto"/>
        <w:divId w:val="638648634"/>
      </w:pPr>
      <w:r w:rsidRPr="00483AAD">
        <w:rPr>
          <w:b/>
          <w:sz w:val="24"/>
        </w:rPr>
        <w:t>DOI</w:t>
      </w:r>
      <w:r w:rsidRPr="00B965D7">
        <w:rPr>
          <w:b/>
          <w:sz w:val="28"/>
          <w:szCs w:val="28"/>
        </w:rPr>
        <w:t xml:space="preserve"> </w:t>
      </w:r>
      <w:r>
        <w:t xml:space="preserve">– um D.O.I. – (Digital </w:t>
      </w:r>
      <w:proofErr w:type="spellStart"/>
      <w:r>
        <w:t>Object</w:t>
      </w:r>
      <w:proofErr w:type="spellEnd"/>
      <w:r>
        <w:t xml:space="preserve"> </w:t>
      </w:r>
      <w:proofErr w:type="spellStart"/>
      <w:r>
        <w:t>Identifier</w:t>
      </w:r>
      <w:proofErr w:type="spellEnd"/>
      <w:r>
        <w:t>) –  é uma sequência de caracteres (</w:t>
      </w:r>
      <w:r w:rsidR="00483AAD">
        <w:t>símbolos</w:t>
      </w:r>
      <w:r>
        <w:t xml:space="preserve">, letras e números)  da forma </w:t>
      </w:r>
      <w:hyperlink r:id="rId10" w:tgtFrame="_blank" w:history="1">
        <w:r>
          <w:rPr>
            <w:rStyle w:val="Hiperligao"/>
          </w:rPr>
          <w:t>http://dx.doi.org/10.3352/jeehp.2013.10.3</w:t>
        </w:r>
      </w:hyperlink>
      <w:r>
        <w:t xml:space="preserve"> que identificam de forma inequívoca um qualquer documento. A partir de 2011 a forma indicada é </w:t>
      </w:r>
      <w:r w:rsidR="00DE0804">
        <w:t>a</w:t>
      </w:r>
      <w:r>
        <w:t xml:space="preserve"> de um URL </w:t>
      </w:r>
      <w:r w:rsidR="00483AAD">
        <w:t>ativo</w:t>
      </w:r>
      <w:r>
        <w:t xml:space="preserve"> como o anterior. Caso o documento citado possua DOI é sempre conveniente referi-lo no final da citação. I</w:t>
      </w:r>
      <w:r w:rsidRPr="0055560D">
        <w:rPr>
          <w:b/>
        </w:rPr>
        <w:t>mportante</w:t>
      </w:r>
      <w:r>
        <w:t xml:space="preserve">: </w:t>
      </w:r>
      <w:r w:rsidR="0055560D">
        <w:t xml:space="preserve">as referências incluindo DOI </w:t>
      </w:r>
      <w:r w:rsidR="0055560D" w:rsidRPr="0055560D">
        <w:rPr>
          <w:u w:val="single"/>
        </w:rPr>
        <w:t>não</w:t>
      </w:r>
      <w:r w:rsidR="0055560D">
        <w:t xml:space="preserve"> terminam com ponto final. </w:t>
      </w:r>
    </w:p>
    <w:p w14:paraId="37D6E43D" w14:textId="033A098A" w:rsidR="007D25F7" w:rsidRDefault="00B965D7" w:rsidP="00B965D7">
      <w:pPr>
        <w:pStyle w:val="IeticBibliografia"/>
        <w:divId w:val="638648634"/>
        <w:rPr>
          <w:lang w:eastAsia="pt-PT"/>
        </w:rPr>
      </w:pPr>
      <w:r>
        <w:rPr>
          <w:lang w:eastAsia="pt-PT"/>
        </w:rPr>
        <w:t>Exemplo:</w:t>
      </w:r>
    </w:p>
    <w:p w14:paraId="63CCF75A" w14:textId="7410BE85" w:rsidR="007D25F7" w:rsidRPr="00DA7E6A" w:rsidRDefault="007D25F7" w:rsidP="00FD5607">
      <w:pPr>
        <w:pStyle w:val="IeticBibliografia"/>
        <w:rPr>
          <w:lang w:val="en-US"/>
        </w:rPr>
      </w:pPr>
      <w:proofErr w:type="spellStart"/>
      <w:r w:rsidRPr="00FD5607">
        <w:t>Guo</w:t>
      </w:r>
      <w:proofErr w:type="spellEnd"/>
      <w:r w:rsidRPr="00FD5607">
        <w:t xml:space="preserve">, R. X., </w:t>
      </w:r>
      <w:proofErr w:type="spellStart"/>
      <w:r w:rsidRPr="00FD5607">
        <w:t>Dobson</w:t>
      </w:r>
      <w:proofErr w:type="spellEnd"/>
      <w:r w:rsidRPr="00FD5607">
        <w:t>, T., &amp; Petrina, S. (2 de Jun</w:t>
      </w:r>
      <w:r w:rsidR="00DE38A0">
        <w:t>ho</w:t>
      </w:r>
      <w:r w:rsidRPr="00FD5607">
        <w:t xml:space="preserve"> de 2008). </w:t>
      </w:r>
      <w:r w:rsidRPr="00DA7E6A">
        <w:rPr>
          <w:lang w:val="en-US"/>
        </w:rPr>
        <w:t xml:space="preserve">Digital Natives, Digital Immigrants: An analysis of age and ICT competency in teacher education. </w:t>
      </w:r>
      <w:r w:rsidRPr="00DE38A0">
        <w:rPr>
          <w:i/>
          <w:lang w:val="en-US"/>
        </w:rPr>
        <w:t xml:space="preserve">Journal of Educational Computing </w:t>
      </w:r>
      <w:r w:rsidR="00483AAD" w:rsidRPr="00DE38A0">
        <w:rPr>
          <w:i/>
          <w:lang w:val="en-US"/>
        </w:rPr>
        <w:t>Research</w:t>
      </w:r>
      <w:r w:rsidRPr="00DA7E6A">
        <w:rPr>
          <w:lang w:val="en-US"/>
        </w:rPr>
        <w:t>, 38-3, pp. 235-254.</w:t>
      </w:r>
      <w:r w:rsidR="00B965D7" w:rsidRPr="00DA7E6A">
        <w:rPr>
          <w:lang w:val="en-US"/>
        </w:rPr>
        <w:t xml:space="preserve"> </w:t>
      </w:r>
      <w:hyperlink r:id="rId11" w:history="1">
        <w:r w:rsidR="00B965D7" w:rsidRPr="00DA7E6A">
          <w:rPr>
            <w:rStyle w:val="Hiperligao"/>
            <w:color w:val="auto"/>
            <w:u w:val="none"/>
            <w:lang w:val="en-US"/>
          </w:rPr>
          <w:t>https://doi.org/10.2190/EC.38.3.a</w:t>
        </w:r>
      </w:hyperlink>
    </w:p>
    <w:p w14:paraId="499D9CF8" w14:textId="343636AB" w:rsidR="00DE38A0" w:rsidRPr="000929C6" w:rsidRDefault="00DE38A0" w:rsidP="00DE38A0">
      <w:pPr>
        <w:rPr>
          <w:lang w:val="en-US"/>
        </w:rPr>
      </w:pPr>
    </w:p>
    <w:p w14:paraId="1345F8BC" w14:textId="77777777" w:rsidR="009E7AD5" w:rsidRPr="00DA7E6A" w:rsidRDefault="009E7AD5" w:rsidP="00FD5607">
      <w:pPr>
        <w:pStyle w:val="IeticBibliografia"/>
        <w:rPr>
          <w:lang w:val="en-US"/>
        </w:rPr>
      </w:pPr>
    </w:p>
    <w:sectPr w:rsidR="009E7AD5" w:rsidRPr="00DA7E6A" w:rsidSect="00F61DB6">
      <w:headerReference w:type="first" r:id="rId12"/>
      <w:pgSz w:w="11906" w:h="16838" w:code="9"/>
      <w:pgMar w:top="1701" w:right="1418" w:bottom="1418" w:left="1701" w:header="1134" w:footer="1134" w:gutter="0"/>
      <w:pgNumType w:start="157"/>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E84E22" w14:textId="77777777" w:rsidR="00093360" w:rsidRDefault="00093360">
      <w:r>
        <w:separator/>
      </w:r>
    </w:p>
    <w:p w14:paraId="0A0A34A3" w14:textId="77777777" w:rsidR="00093360" w:rsidRDefault="00093360"/>
  </w:endnote>
  <w:endnote w:type="continuationSeparator" w:id="0">
    <w:p w14:paraId="32F872E2" w14:textId="77777777" w:rsidR="00093360" w:rsidRDefault="00093360">
      <w:r>
        <w:continuationSeparator/>
      </w:r>
    </w:p>
    <w:p w14:paraId="005C27A4" w14:textId="77777777" w:rsidR="00093360" w:rsidRDefault="000933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Times">
    <w:panose1 w:val="020206030504050203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ÕWSˇ">
    <w:altName w:val="Cambria"/>
    <w:panose1 w:val="00000000000000000000"/>
    <w:charset w:val="4D"/>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51B057" w14:textId="77777777" w:rsidR="00093360" w:rsidRDefault="00093360">
      <w:r>
        <w:separator/>
      </w:r>
    </w:p>
    <w:p w14:paraId="0EE6C716" w14:textId="77777777" w:rsidR="00093360" w:rsidRDefault="00093360"/>
  </w:footnote>
  <w:footnote w:type="continuationSeparator" w:id="0">
    <w:p w14:paraId="5BD77B6C" w14:textId="77777777" w:rsidR="00093360" w:rsidRDefault="00093360">
      <w:r>
        <w:continuationSeparator/>
      </w:r>
    </w:p>
    <w:p w14:paraId="74A6BB5E" w14:textId="77777777" w:rsidR="00093360" w:rsidRDefault="000933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C68CED" w14:textId="77777777" w:rsidR="002C0441" w:rsidRPr="00DF5AC3" w:rsidRDefault="002C0441" w:rsidP="003C45AD">
    <w:pPr>
      <w:pStyle w:val="Cabealho"/>
      <w:tabs>
        <w:tab w:val="clear" w:pos="8640"/>
        <w:tab w:val="right" w:pos="8789"/>
      </w:tabs>
      <w:rPr>
        <w:rFonts w:ascii="Bookman Old Style" w:hAnsi="Bookman Old Style"/>
        <w:sz w:val="20"/>
        <w:szCs w:val="20"/>
      </w:rPr>
    </w:pPr>
    <w:r w:rsidRPr="002773E1">
      <w:rPr>
        <w:rFonts w:ascii="Bookman Old Style" w:hAnsi="Bookman Old Style"/>
        <w:i/>
        <w:sz w:val="20"/>
        <w:szCs w:val="20"/>
      </w:rPr>
      <w:t>R.V.V Vidal / Investigação Operacional, 25 (2005) 157-177</w:t>
    </w:r>
    <w:r>
      <w:rPr>
        <w:rFonts w:ascii="Bookman Old Style" w:hAnsi="Bookman Old Style"/>
        <w:i/>
        <w:sz w:val="20"/>
        <w:szCs w:val="20"/>
      </w:rPr>
      <w:tab/>
    </w:r>
    <w:r w:rsidR="00856FFE" w:rsidRPr="00DF5AC3">
      <w:rPr>
        <w:rStyle w:val="Nmerodepgina"/>
        <w:rFonts w:ascii="Bookman Old Style" w:hAnsi="Bookman Old Style"/>
        <w:sz w:val="20"/>
        <w:szCs w:val="20"/>
      </w:rPr>
      <w:fldChar w:fldCharType="begin"/>
    </w:r>
    <w:r w:rsidRPr="00DF5AC3">
      <w:rPr>
        <w:rStyle w:val="Nmerodepgina"/>
        <w:rFonts w:ascii="Bookman Old Style" w:hAnsi="Bookman Old Style"/>
        <w:sz w:val="20"/>
        <w:szCs w:val="20"/>
      </w:rPr>
      <w:instrText xml:space="preserve"> PAGE </w:instrText>
    </w:r>
    <w:r w:rsidR="00856FFE" w:rsidRPr="00DF5AC3">
      <w:rPr>
        <w:rStyle w:val="Nmerodepgina"/>
        <w:rFonts w:ascii="Bookman Old Style" w:hAnsi="Bookman Old Style"/>
        <w:sz w:val="20"/>
        <w:szCs w:val="20"/>
      </w:rPr>
      <w:fldChar w:fldCharType="separate"/>
    </w:r>
    <w:r>
      <w:rPr>
        <w:rStyle w:val="Nmerodepgina"/>
        <w:rFonts w:ascii="Bookman Old Style" w:hAnsi="Bookman Old Style"/>
        <w:noProof/>
        <w:sz w:val="20"/>
        <w:szCs w:val="20"/>
      </w:rPr>
      <w:t>157</w:t>
    </w:r>
    <w:r w:rsidR="00856FFE" w:rsidRPr="00DF5AC3">
      <w:rPr>
        <w:rStyle w:val="Nmerodepgina"/>
        <w:rFonts w:ascii="Bookman Old Style" w:hAnsi="Bookman Old Style"/>
        <w:sz w:val="20"/>
        <w:szCs w:val="20"/>
      </w:rPr>
      <w:fldChar w:fldCharType="end"/>
    </w:r>
  </w:p>
  <w:p w14:paraId="5D19694A" w14:textId="77777777" w:rsidR="002C0441" w:rsidRPr="00DF5AC3" w:rsidRDefault="002C0441">
    <w:pPr>
      <w:pStyle w:val="Cabealho"/>
    </w:pPr>
  </w:p>
  <w:p w14:paraId="32E92C34" w14:textId="77777777" w:rsidR="002C0441" w:rsidRDefault="002C044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2180A2DC"/>
    <w:lvl w:ilvl="0">
      <w:start w:val="1"/>
      <w:numFmt w:val="bullet"/>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D"/>
    <w:multiLevelType w:val="singleLevel"/>
    <w:tmpl w:val="73420A4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2B85D9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B0E028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AFC8A1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0CB6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82C9D1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95854F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FE"/>
    <w:multiLevelType w:val="singleLevel"/>
    <w:tmpl w:val="5EC8BDE0"/>
    <w:lvl w:ilvl="0">
      <w:numFmt w:val="decimal"/>
      <w:lvlText w:val="*"/>
      <w:lvlJc w:val="left"/>
    </w:lvl>
  </w:abstractNum>
  <w:abstractNum w:abstractNumId="9" w15:restartNumberingAfterBreak="0">
    <w:nsid w:val="01FC498A"/>
    <w:multiLevelType w:val="hybridMultilevel"/>
    <w:tmpl w:val="0C846E36"/>
    <w:lvl w:ilvl="0" w:tplc="28DCC3F4">
      <w:start w:val="1"/>
      <w:numFmt w:val="decimal"/>
      <w:pStyle w:val="IeticEnumero"/>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325A3C"/>
    <w:multiLevelType w:val="hybridMultilevel"/>
    <w:tmpl w:val="D6E8FF88"/>
    <w:lvl w:ilvl="0" w:tplc="F224E698">
      <w:start w:val="1"/>
      <w:numFmt w:val="bullet"/>
      <w:pStyle w:val="Ietic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C058E1"/>
    <w:multiLevelType w:val="hybridMultilevel"/>
    <w:tmpl w:val="CE52AC26"/>
    <w:lvl w:ilvl="0" w:tplc="0816000F">
      <w:start w:val="1"/>
      <w:numFmt w:val="decimal"/>
      <w:lvlText w:val="%1."/>
      <w:lvlJc w:val="left"/>
      <w:pPr>
        <w:tabs>
          <w:tab w:val="num" w:pos="720"/>
        </w:tabs>
        <w:ind w:left="720" w:hanging="360"/>
      </w:pPr>
      <w:rPr>
        <w:rFonts w:hint="default"/>
      </w:rPr>
    </w:lvl>
    <w:lvl w:ilvl="1" w:tplc="04060003" w:tentative="1">
      <w:start w:val="1"/>
      <w:numFmt w:val="bullet"/>
      <w:lvlText w:val="o"/>
      <w:lvlJc w:val="left"/>
      <w:pPr>
        <w:tabs>
          <w:tab w:val="num" w:pos="1440"/>
        </w:tabs>
        <w:ind w:left="1440" w:hanging="360"/>
      </w:pPr>
      <w:rPr>
        <w:rFonts w:ascii="Courier New" w:hAnsi="Courier New" w:cs="Wingdings"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Wingdings"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Wingdings"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FB7A81"/>
    <w:multiLevelType w:val="hybridMultilevel"/>
    <w:tmpl w:val="E08C018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Wingdings"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Wingdings"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Wingdings"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4A41EB"/>
    <w:multiLevelType w:val="hybridMultilevel"/>
    <w:tmpl w:val="1256AC56"/>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Wingdings"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Wingdings"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Wingdings"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4C0ADB"/>
    <w:multiLevelType w:val="hybridMultilevel"/>
    <w:tmpl w:val="2E90ACC2"/>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Wingdings"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Wingdings"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Wingdings"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FB7335F"/>
    <w:multiLevelType w:val="hybridMultilevel"/>
    <w:tmpl w:val="0D409FC0"/>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Wingdings"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Wingdings"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Wingdings"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BC509B"/>
    <w:multiLevelType w:val="hybridMultilevel"/>
    <w:tmpl w:val="3C40DE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CB5BA4"/>
    <w:multiLevelType w:val="hybridMultilevel"/>
    <w:tmpl w:val="D1A2BEC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Wingdings"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Wingdings"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Wingdings"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217219"/>
    <w:multiLevelType w:val="hybridMultilevel"/>
    <w:tmpl w:val="FE22166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Wingdings"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Wingdings"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Wingdings"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477D9A"/>
    <w:multiLevelType w:val="hybridMultilevel"/>
    <w:tmpl w:val="A1FCE0DC"/>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0" w15:restartNumberingAfterBreak="0">
    <w:nsid w:val="50591D68"/>
    <w:multiLevelType w:val="hybridMultilevel"/>
    <w:tmpl w:val="AC26DAF2"/>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Wingdings"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Wingdings"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Wingdings"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19F6298"/>
    <w:multiLevelType w:val="hybridMultilevel"/>
    <w:tmpl w:val="5E6E0EB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Wingdings"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Wingdings"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Wingdings"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A74638"/>
    <w:multiLevelType w:val="singleLevel"/>
    <w:tmpl w:val="433A7752"/>
    <w:lvl w:ilvl="0">
      <w:start w:val="4"/>
      <w:numFmt w:val="decimal"/>
      <w:lvlText w:val="%1. "/>
      <w:legacy w:legacy="1" w:legacySpace="0" w:legacyIndent="283"/>
      <w:lvlJc w:val="left"/>
      <w:pPr>
        <w:ind w:left="283" w:hanging="283"/>
      </w:pPr>
      <w:rPr>
        <w:rFonts w:ascii="Times New Roman" w:hAnsi="Times New Roman" w:cs="Times New Roman" w:hint="default"/>
        <w:b/>
        <w:i w:val="0"/>
        <w:strike w:val="0"/>
        <w:dstrike w:val="0"/>
        <w:sz w:val="32"/>
        <w:u w:val="none"/>
        <w:effect w:val="none"/>
      </w:rPr>
    </w:lvl>
  </w:abstractNum>
  <w:abstractNum w:abstractNumId="23" w15:restartNumberingAfterBreak="0">
    <w:nsid w:val="723F3055"/>
    <w:multiLevelType w:val="hybridMultilevel"/>
    <w:tmpl w:val="DE004B70"/>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Wingdings"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Wingdings"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Wingdings" w:hint="default"/>
      </w:rPr>
    </w:lvl>
    <w:lvl w:ilvl="8" w:tplc="0406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7"/>
  </w:num>
  <w:num w:numId="3">
    <w:abstractNumId w:val="8"/>
    <w:lvlOverride w:ilvl="0">
      <w:lvl w:ilvl="0">
        <w:start w:val="1"/>
        <w:numFmt w:val="bullet"/>
        <w:lvlText w:val=""/>
        <w:legacy w:legacy="1" w:legacySpace="0" w:legacyIndent="283"/>
        <w:lvlJc w:val="left"/>
        <w:pPr>
          <w:ind w:left="283" w:hanging="283"/>
        </w:pPr>
        <w:rPr>
          <w:rFonts w:ascii="Symbol" w:hAnsi="Symbol" w:hint="default"/>
        </w:rPr>
      </w:lvl>
    </w:lvlOverride>
  </w:num>
  <w:num w:numId="4">
    <w:abstractNumId w:val="22"/>
    <w:lvlOverride w:ilvl="0">
      <w:startOverride w:val="4"/>
    </w:lvlOverride>
  </w:num>
  <w:num w:numId="5">
    <w:abstractNumId w:val="8"/>
    <w:lvlOverride w:ilvl="0">
      <w:lvl w:ilvl="0">
        <w:numFmt w:val="bullet"/>
        <w:lvlText w:val=""/>
        <w:legacy w:legacy="1" w:legacySpace="0" w:legacyIndent="283"/>
        <w:lvlJc w:val="left"/>
        <w:pPr>
          <w:ind w:left="283" w:hanging="283"/>
        </w:pPr>
        <w:rPr>
          <w:rFonts w:ascii="Symbol" w:hAnsi="Symbol" w:hint="default"/>
        </w:rPr>
      </w:lvl>
    </w:lvlOverride>
  </w:num>
  <w:num w:numId="6">
    <w:abstractNumId w:val="14"/>
  </w:num>
  <w:num w:numId="7">
    <w:abstractNumId w:val="23"/>
  </w:num>
  <w:num w:numId="8">
    <w:abstractNumId w:val="20"/>
  </w:num>
  <w:num w:numId="9">
    <w:abstractNumId w:val="18"/>
  </w:num>
  <w:num w:numId="10">
    <w:abstractNumId w:val="21"/>
  </w:num>
  <w:num w:numId="11">
    <w:abstractNumId w:val="13"/>
  </w:num>
  <w:num w:numId="12">
    <w:abstractNumId w:val="12"/>
  </w:num>
  <w:num w:numId="13">
    <w:abstractNumId w:val="16"/>
  </w:num>
  <w:num w:numId="14">
    <w:abstractNumId w:val="11"/>
  </w:num>
  <w:num w:numId="15">
    <w:abstractNumId w:val="0"/>
  </w:num>
  <w:num w:numId="16">
    <w:abstractNumId w:val="19"/>
  </w:num>
  <w:num w:numId="17">
    <w:abstractNumId w:val="1"/>
  </w:num>
  <w:num w:numId="18">
    <w:abstractNumId w:val="2"/>
  </w:num>
  <w:num w:numId="19">
    <w:abstractNumId w:val="3"/>
  </w:num>
  <w:num w:numId="20">
    <w:abstractNumId w:val="4"/>
  </w:num>
  <w:num w:numId="21">
    <w:abstractNumId w:val="5"/>
  </w:num>
  <w:num w:numId="22">
    <w:abstractNumId w:val="6"/>
  </w:num>
  <w:num w:numId="23">
    <w:abstractNumId w:val="7"/>
  </w:num>
  <w:num w:numId="24">
    <w:abstractNumId w:val="10"/>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1304"/>
  <w:hyphenationZone w:val="425"/>
  <w:evenAndOddHeaders/>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815"/>
    <w:rsid w:val="00016E2F"/>
    <w:rsid w:val="00021456"/>
    <w:rsid w:val="000627FA"/>
    <w:rsid w:val="00067F93"/>
    <w:rsid w:val="000755F7"/>
    <w:rsid w:val="00077949"/>
    <w:rsid w:val="000879B2"/>
    <w:rsid w:val="000929C6"/>
    <w:rsid w:val="00092D13"/>
    <w:rsid w:val="00093360"/>
    <w:rsid w:val="00096D95"/>
    <w:rsid w:val="000B24AA"/>
    <w:rsid w:val="000B3070"/>
    <w:rsid w:val="000C1C70"/>
    <w:rsid w:val="000C28DE"/>
    <w:rsid w:val="000C56A2"/>
    <w:rsid w:val="000E08DE"/>
    <w:rsid w:val="000E4FE0"/>
    <w:rsid w:val="000F6293"/>
    <w:rsid w:val="00107106"/>
    <w:rsid w:val="00120DF1"/>
    <w:rsid w:val="00143517"/>
    <w:rsid w:val="001540EB"/>
    <w:rsid w:val="00157C27"/>
    <w:rsid w:val="001930A3"/>
    <w:rsid w:val="0019760B"/>
    <w:rsid w:val="001A6D92"/>
    <w:rsid w:val="001B487E"/>
    <w:rsid w:val="001E2A4C"/>
    <w:rsid w:val="001E2EE5"/>
    <w:rsid w:val="001F2490"/>
    <w:rsid w:val="00210711"/>
    <w:rsid w:val="00215C84"/>
    <w:rsid w:val="00253168"/>
    <w:rsid w:val="002566D8"/>
    <w:rsid w:val="00256C17"/>
    <w:rsid w:val="0026636C"/>
    <w:rsid w:val="00272522"/>
    <w:rsid w:val="00274A78"/>
    <w:rsid w:val="00280E26"/>
    <w:rsid w:val="00283337"/>
    <w:rsid w:val="002849D3"/>
    <w:rsid w:val="002C0441"/>
    <w:rsid w:val="002C19D8"/>
    <w:rsid w:val="002C2C2E"/>
    <w:rsid w:val="002D7CEE"/>
    <w:rsid w:val="002E1295"/>
    <w:rsid w:val="002E2A6B"/>
    <w:rsid w:val="002F0DF7"/>
    <w:rsid w:val="00300630"/>
    <w:rsid w:val="00315878"/>
    <w:rsid w:val="0032568B"/>
    <w:rsid w:val="003322E1"/>
    <w:rsid w:val="00337184"/>
    <w:rsid w:val="00355F2D"/>
    <w:rsid w:val="003609A1"/>
    <w:rsid w:val="003700C4"/>
    <w:rsid w:val="00372F50"/>
    <w:rsid w:val="003760E5"/>
    <w:rsid w:val="00382DC7"/>
    <w:rsid w:val="003A3956"/>
    <w:rsid w:val="003B28C4"/>
    <w:rsid w:val="003B5FA7"/>
    <w:rsid w:val="003C45AD"/>
    <w:rsid w:val="003D3B60"/>
    <w:rsid w:val="003D3FB4"/>
    <w:rsid w:val="003E1EFA"/>
    <w:rsid w:val="003E3B5F"/>
    <w:rsid w:val="003F48D6"/>
    <w:rsid w:val="0041023C"/>
    <w:rsid w:val="00411B3B"/>
    <w:rsid w:val="004129ED"/>
    <w:rsid w:val="004377FC"/>
    <w:rsid w:val="0046177B"/>
    <w:rsid w:val="004623FC"/>
    <w:rsid w:val="00462E7D"/>
    <w:rsid w:val="00483AAD"/>
    <w:rsid w:val="00486D52"/>
    <w:rsid w:val="004C44DD"/>
    <w:rsid w:val="004C686E"/>
    <w:rsid w:val="004E0E26"/>
    <w:rsid w:val="004E13A5"/>
    <w:rsid w:val="004E15E9"/>
    <w:rsid w:val="00505DBD"/>
    <w:rsid w:val="00507D89"/>
    <w:rsid w:val="00520CFF"/>
    <w:rsid w:val="00527985"/>
    <w:rsid w:val="005431C2"/>
    <w:rsid w:val="00550FE6"/>
    <w:rsid w:val="0055560D"/>
    <w:rsid w:val="00573452"/>
    <w:rsid w:val="00587891"/>
    <w:rsid w:val="005A689A"/>
    <w:rsid w:val="005D1145"/>
    <w:rsid w:val="005D1EA6"/>
    <w:rsid w:val="005D72BF"/>
    <w:rsid w:val="005F3B41"/>
    <w:rsid w:val="005F4915"/>
    <w:rsid w:val="006002BD"/>
    <w:rsid w:val="006170ED"/>
    <w:rsid w:val="006354A5"/>
    <w:rsid w:val="00653E2D"/>
    <w:rsid w:val="00663C71"/>
    <w:rsid w:val="00672123"/>
    <w:rsid w:val="00684047"/>
    <w:rsid w:val="006920CD"/>
    <w:rsid w:val="00692A71"/>
    <w:rsid w:val="006949FC"/>
    <w:rsid w:val="006A6CA0"/>
    <w:rsid w:val="006A6E15"/>
    <w:rsid w:val="006A7BCC"/>
    <w:rsid w:val="006B26CD"/>
    <w:rsid w:val="006B5961"/>
    <w:rsid w:val="006B6805"/>
    <w:rsid w:val="006D707D"/>
    <w:rsid w:val="006D74D4"/>
    <w:rsid w:val="006E2ABD"/>
    <w:rsid w:val="006E3B64"/>
    <w:rsid w:val="00707268"/>
    <w:rsid w:val="007110EA"/>
    <w:rsid w:val="00712D33"/>
    <w:rsid w:val="00716DFA"/>
    <w:rsid w:val="00735C15"/>
    <w:rsid w:val="007550A9"/>
    <w:rsid w:val="0076131F"/>
    <w:rsid w:val="00761E73"/>
    <w:rsid w:val="007656FB"/>
    <w:rsid w:val="00771274"/>
    <w:rsid w:val="0077596C"/>
    <w:rsid w:val="0077720F"/>
    <w:rsid w:val="00783AC4"/>
    <w:rsid w:val="00790EE8"/>
    <w:rsid w:val="007A64BD"/>
    <w:rsid w:val="007B663A"/>
    <w:rsid w:val="007C28EE"/>
    <w:rsid w:val="007D25F7"/>
    <w:rsid w:val="007D5096"/>
    <w:rsid w:val="007E0530"/>
    <w:rsid w:val="00821B6A"/>
    <w:rsid w:val="00851885"/>
    <w:rsid w:val="0085476A"/>
    <w:rsid w:val="00856FFE"/>
    <w:rsid w:val="00875D19"/>
    <w:rsid w:val="008A5010"/>
    <w:rsid w:val="008B64CA"/>
    <w:rsid w:val="008C40FB"/>
    <w:rsid w:val="008F3C68"/>
    <w:rsid w:val="008F6C5B"/>
    <w:rsid w:val="00902011"/>
    <w:rsid w:val="00902228"/>
    <w:rsid w:val="0092580B"/>
    <w:rsid w:val="009258D8"/>
    <w:rsid w:val="00953F4D"/>
    <w:rsid w:val="00960FEF"/>
    <w:rsid w:val="009618D9"/>
    <w:rsid w:val="0098530A"/>
    <w:rsid w:val="00987CF1"/>
    <w:rsid w:val="009939F4"/>
    <w:rsid w:val="009A208D"/>
    <w:rsid w:val="009A3A9D"/>
    <w:rsid w:val="009C4815"/>
    <w:rsid w:val="009C78AF"/>
    <w:rsid w:val="009D6B0F"/>
    <w:rsid w:val="009E7AD5"/>
    <w:rsid w:val="009F30AC"/>
    <w:rsid w:val="009F79D7"/>
    <w:rsid w:val="00A21165"/>
    <w:rsid w:val="00A33926"/>
    <w:rsid w:val="00A77324"/>
    <w:rsid w:val="00AD1565"/>
    <w:rsid w:val="00AD4130"/>
    <w:rsid w:val="00AD42C7"/>
    <w:rsid w:val="00AE18F1"/>
    <w:rsid w:val="00AF54F2"/>
    <w:rsid w:val="00B00B10"/>
    <w:rsid w:val="00B208D0"/>
    <w:rsid w:val="00B34C26"/>
    <w:rsid w:val="00B43284"/>
    <w:rsid w:val="00B43F92"/>
    <w:rsid w:val="00B60B38"/>
    <w:rsid w:val="00B63464"/>
    <w:rsid w:val="00B76CB3"/>
    <w:rsid w:val="00B965D7"/>
    <w:rsid w:val="00BA614D"/>
    <w:rsid w:val="00BA6714"/>
    <w:rsid w:val="00BA6ED8"/>
    <w:rsid w:val="00BC2EA3"/>
    <w:rsid w:val="00BD0704"/>
    <w:rsid w:val="00BE07F7"/>
    <w:rsid w:val="00BE1A96"/>
    <w:rsid w:val="00C12322"/>
    <w:rsid w:val="00C17A63"/>
    <w:rsid w:val="00C21370"/>
    <w:rsid w:val="00C22FC9"/>
    <w:rsid w:val="00C369B4"/>
    <w:rsid w:val="00C624A0"/>
    <w:rsid w:val="00C62758"/>
    <w:rsid w:val="00C90E16"/>
    <w:rsid w:val="00C9696B"/>
    <w:rsid w:val="00CA672D"/>
    <w:rsid w:val="00CB3E08"/>
    <w:rsid w:val="00CC3A5A"/>
    <w:rsid w:val="00D21CB1"/>
    <w:rsid w:val="00D323C2"/>
    <w:rsid w:val="00D3484B"/>
    <w:rsid w:val="00D53E91"/>
    <w:rsid w:val="00D833EA"/>
    <w:rsid w:val="00D8551A"/>
    <w:rsid w:val="00DA7E6A"/>
    <w:rsid w:val="00DB04C1"/>
    <w:rsid w:val="00DB1064"/>
    <w:rsid w:val="00DB5432"/>
    <w:rsid w:val="00DD5B87"/>
    <w:rsid w:val="00DE0804"/>
    <w:rsid w:val="00DE38A0"/>
    <w:rsid w:val="00DE55D9"/>
    <w:rsid w:val="00E00225"/>
    <w:rsid w:val="00E02A79"/>
    <w:rsid w:val="00E162DD"/>
    <w:rsid w:val="00E36AEB"/>
    <w:rsid w:val="00E4295E"/>
    <w:rsid w:val="00E507EF"/>
    <w:rsid w:val="00E55C1E"/>
    <w:rsid w:val="00E57426"/>
    <w:rsid w:val="00E62736"/>
    <w:rsid w:val="00E73F3A"/>
    <w:rsid w:val="00E80992"/>
    <w:rsid w:val="00E80DA0"/>
    <w:rsid w:val="00E84972"/>
    <w:rsid w:val="00E85128"/>
    <w:rsid w:val="00E85930"/>
    <w:rsid w:val="00E87AFC"/>
    <w:rsid w:val="00EA05E6"/>
    <w:rsid w:val="00EA4C5B"/>
    <w:rsid w:val="00EB20EE"/>
    <w:rsid w:val="00EC0D61"/>
    <w:rsid w:val="00EC3538"/>
    <w:rsid w:val="00ED6F0C"/>
    <w:rsid w:val="00EE0A46"/>
    <w:rsid w:val="00EE19FF"/>
    <w:rsid w:val="00EE7BED"/>
    <w:rsid w:val="00EF4B76"/>
    <w:rsid w:val="00F00A4F"/>
    <w:rsid w:val="00F56D81"/>
    <w:rsid w:val="00F61DB6"/>
    <w:rsid w:val="00F90040"/>
    <w:rsid w:val="00F969A6"/>
    <w:rsid w:val="00FB2425"/>
    <w:rsid w:val="00FC3193"/>
    <w:rsid w:val="00FD5607"/>
    <w:rsid w:val="00FE54D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78D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t-BR" w:eastAsia="en-US" w:bidi="ar-SA"/>
      </w:rPr>
    </w:rPrDefault>
    <w:pPrDefault/>
  </w:docDefaults>
  <w:latentStyles w:defLockedState="0" w:defUIPriority="0" w:defSemiHidden="0" w:defUnhideWhenUsed="0" w:defQFormat="0" w:count="375">
    <w:lsdException w:name="heading 1" w:uiPriority="9"/>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4FBB"/>
    <w:rPr>
      <w:lang w:val="pt-PT" w:eastAsia="da-DK"/>
    </w:rPr>
  </w:style>
  <w:style w:type="paragraph" w:styleId="Ttulo1">
    <w:name w:val="heading 1"/>
    <w:basedOn w:val="IeticTexto"/>
    <w:next w:val="IeticTexto"/>
    <w:link w:val="Ttulo1Carter"/>
    <w:uiPriority w:val="9"/>
    <w:rsid w:val="006B5961"/>
    <w:pPr>
      <w:keepNext/>
      <w:spacing w:after="240"/>
      <w:ind w:firstLine="0"/>
      <w:jc w:val="left"/>
      <w:outlineLvl w:val="0"/>
    </w:pPr>
    <w:rPr>
      <w:rFonts w:cs="Arial"/>
      <w:b/>
      <w:bCs/>
      <w:kern w:val="32"/>
      <w:szCs w:val="32"/>
    </w:rPr>
  </w:style>
  <w:style w:type="paragraph" w:styleId="Ttulo2">
    <w:name w:val="heading 2"/>
    <w:basedOn w:val="Normal"/>
    <w:next w:val="Normal"/>
    <w:rsid w:val="00EA01B4"/>
    <w:pPr>
      <w:keepNext/>
      <w:jc w:val="both"/>
      <w:outlineLvl w:val="1"/>
    </w:pPr>
    <w:rPr>
      <w:b/>
      <w:bCs/>
      <w:lang w:val="en-GB"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gao">
    <w:name w:val="Hyperlink"/>
    <w:rsid w:val="009C4815"/>
    <w:rPr>
      <w:color w:val="0000FF"/>
      <w:u w:val="single"/>
    </w:rPr>
  </w:style>
  <w:style w:type="paragraph" w:styleId="Corpodetexto">
    <w:name w:val="Body Text"/>
    <w:basedOn w:val="Normal"/>
    <w:rsid w:val="00EA01B4"/>
    <w:pPr>
      <w:jc w:val="both"/>
    </w:pPr>
    <w:rPr>
      <w:lang w:val="en-GB" w:eastAsia="en-US"/>
    </w:rPr>
  </w:style>
  <w:style w:type="paragraph" w:customStyle="1" w:styleId="Style1">
    <w:name w:val="Style1"/>
    <w:basedOn w:val="Normal"/>
    <w:rsid w:val="00035F56"/>
    <w:pPr>
      <w:jc w:val="both"/>
    </w:pPr>
    <w:rPr>
      <w:lang w:val="en-GB"/>
    </w:rPr>
  </w:style>
  <w:style w:type="paragraph" w:customStyle="1" w:styleId="StyleJustifiedLinespacing15lines">
    <w:name w:val="Style Justified Line spacing:  1.5 lines"/>
    <w:basedOn w:val="Normal"/>
    <w:rsid w:val="00035F56"/>
    <w:pPr>
      <w:jc w:val="both"/>
    </w:pPr>
    <w:rPr>
      <w:szCs w:val="20"/>
    </w:rPr>
  </w:style>
  <w:style w:type="paragraph" w:styleId="Cabealho">
    <w:name w:val="header"/>
    <w:basedOn w:val="Normal"/>
    <w:rsid w:val="002773E1"/>
    <w:pPr>
      <w:tabs>
        <w:tab w:val="center" w:pos="4320"/>
        <w:tab w:val="right" w:pos="8640"/>
      </w:tabs>
    </w:pPr>
  </w:style>
  <w:style w:type="paragraph" w:styleId="Rodap">
    <w:name w:val="footer"/>
    <w:basedOn w:val="Normal"/>
    <w:rsid w:val="002773E1"/>
    <w:pPr>
      <w:tabs>
        <w:tab w:val="center" w:pos="4320"/>
        <w:tab w:val="right" w:pos="8640"/>
      </w:tabs>
    </w:pPr>
  </w:style>
  <w:style w:type="character" w:styleId="Nmerodepgina">
    <w:name w:val="page number"/>
    <w:basedOn w:val="Tipodeletrapredefinidodopargrafo"/>
    <w:rsid w:val="00AB139F"/>
  </w:style>
  <w:style w:type="character" w:styleId="Refdecomentrio">
    <w:name w:val="annotation reference"/>
    <w:uiPriority w:val="99"/>
    <w:rsid w:val="00546963"/>
    <w:rPr>
      <w:sz w:val="18"/>
      <w:szCs w:val="18"/>
    </w:rPr>
  </w:style>
  <w:style w:type="paragraph" w:styleId="Textodecomentrio">
    <w:name w:val="annotation text"/>
    <w:basedOn w:val="Normal"/>
    <w:link w:val="TextodecomentrioCarter"/>
    <w:uiPriority w:val="99"/>
    <w:rsid w:val="00546963"/>
  </w:style>
  <w:style w:type="character" w:customStyle="1" w:styleId="TextodecomentrioCarter">
    <w:name w:val="Texto de comentário Caráter"/>
    <w:link w:val="Textodecomentrio"/>
    <w:uiPriority w:val="99"/>
    <w:rsid w:val="00546963"/>
    <w:rPr>
      <w:sz w:val="24"/>
      <w:szCs w:val="24"/>
      <w:lang w:eastAsia="da-DK"/>
    </w:rPr>
  </w:style>
  <w:style w:type="paragraph" w:styleId="Assuntodecomentrio">
    <w:name w:val="annotation subject"/>
    <w:basedOn w:val="Textodecomentrio"/>
    <w:next w:val="Textodecomentrio"/>
    <w:link w:val="AssuntodecomentrioCarter"/>
    <w:rsid w:val="00546963"/>
    <w:rPr>
      <w:b/>
      <w:bCs/>
    </w:rPr>
  </w:style>
  <w:style w:type="character" w:customStyle="1" w:styleId="AssuntodecomentrioCarter">
    <w:name w:val="Assunto de comentário Caráter"/>
    <w:link w:val="Assuntodecomentrio"/>
    <w:rsid w:val="00546963"/>
    <w:rPr>
      <w:b/>
      <w:bCs/>
      <w:sz w:val="24"/>
      <w:szCs w:val="24"/>
      <w:lang w:eastAsia="da-DK"/>
    </w:rPr>
  </w:style>
  <w:style w:type="paragraph" w:styleId="Textodebalo">
    <w:name w:val="Balloon Text"/>
    <w:basedOn w:val="Normal"/>
    <w:link w:val="TextodebaloCarter"/>
    <w:rsid w:val="00546963"/>
    <w:rPr>
      <w:rFonts w:ascii="Lucida Grande" w:hAnsi="Lucida Grande"/>
      <w:sz w:val="18"/>
      <w:szCs w:val="18"/>
    </w:rPr>
  </w:style>
  <w:style w:type="character" w:customStyle="1" w:styleId="TextodebaloCarter">
    <w:name w:val="Texto de balão Caráter"/>
    <w:link w:val="Textodebalo"/>
    <w:rsid w:val="00546963"/>
    <w:rPr>
      <w:rFonts w:ascii="Lucida Grande" w:hAnsi="Lucida Grande" w:cs="Lucida Grande"/>
      <w:sz w:val="18"/>
      <w:szCs w:val="18"/>
      <w:lang w:eastAsia="da-DK"/>
    </w:rPr>
  </w:style>
  <w:style w:type="paragraph" w:customStyle="1" w:styleId="IATED-Affiliation">
    <w:name w:val="IATED-Affiliation"/>
    <w:rsid w:val="001A6679"/>
    <w:pPr>
      <w:jc w:val="center"/>
    </w:pPr>
    <w:rPr>
      <w:rFonts w:ascii="Arial" w:hAnsi="Arial" w:cs="Arial"/>
      <w:i/>
      <w:sz w:val="22"/>
      <w:lang w:val="en-US" w:eastAsia="es-ES"/>
    </w:rPr>
  </w:style>
  <w:style w:type="paragraph" w:styleId="Legenda">
    <w:name w:val="caption"/>
    <w:basedOn w:val="Normal"/>
    <w:next w:val="Normal"/>
    <w:link w:val="LegendaCarter"/>
    <w:rsid w:val="001A6679"/>
    <w:pPr>
      <w:spacing w:before="120" w:after="120"/>
      <w:jc w:val="center"/>
    </w:pPr>
    <w:rPr>
      <w:rFonts w:ascii="Arial" w:hAnsi="Arial"/>
      <w:bCs/>
      <w:sz w:val="16"/>
      <w:szCs w:val="20"/>
      <w:lang w:val="en-US" w:eastAsia="es-ES"/>
    </w:rPr>
  </w:style>
  <w:style w:type="character" w:customStyle="1" w:styleId="hps">
    <w:name w:val="hps"/>
    <w:rsid w:val="006619A6"/>
  </w:style>
  <w:style w:type="paragraph" w:styleId="NormalWeb">
    <w:name w:val="Normal (Web)"/>
    <w:basedOn w:val="Normal"/>
    <w:uiPriority w:val="99"/>
    <w:unhideWhenUsed/>
    <w:rsid w:val="00D83809"/>
    <w:pPr>
      <w:spacing w:before="100" w:beforeAutospacing="1" w:after="100" w:afterAutospacing="1"/>
    </w:pPr>
    <w:rPr>
      <w:rFonts w:ascii="Times" w:eastAsia="MS Mincho" w:hAnsi="Times"/>
      <w:sz w:val="20"/>
      <w:szCs w:val="20"/>
      <w:lang w:val="en-US" w:eastAsia="en-US"/>
    </w:rPr>
  </w:style>
  <w:style w:type="paragraph" w:styleId="Mapadodocumento">
    <w:name w:val="Document Map"/>
    <w:basedOn w:val="Normal"/>
    <w:link w:val="MapadodocumentoCarter"/>
    <w:rsid w:val="003042A3"/>
  </w:style>
  <w:style w:type="character" w:customStyle="1" w:styleId="MapadodocumentoCarter">
    <w:name w:val="Mapa do documento Caráter"/>
    <w:link w:val="Mapadodocumento"/>
    <w:rsid w:val="003042A3"/>
    <w:rPr>
      <w:sz w:val="24"/>
      <w:szCs w:val="24"/>
      <w:lang w:val="pt-PT" w:eastAsia="da-DK"/>
    </w:rPr>
  </w:style>
  <w:style w:type="table" w:styleId="TabelacomGrelha">
    <w:name w:val="Table Grid"/>
    <w:basedOn w:val="Tabelanormal"/>
    <w:uiPriority w:val="59"/>
    <w:rsid w:val="00C27A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sumo">
    <w:name w:val="Resumo"/>
    <w:basedOn w:val="Normal"/>
    <w:rsid w:val="008D71CF"/>
    <w:pPr>
      <w:spacing w:after="120"/>
      <w:ind w:left="567" w:right="567"/>
      <w:jc w:val="both"/>
    </w:pPr>
    <w:rPr>
      <w:iCs/>
      <w:lang w:eastAsia="es-ES"/>
    </w:rPr>
  </w:style>
  <w:style w:type="paragraph" w:customStyle="1" w:styleId="IeticTexto">
    <w:name w:val="IeticTexto"/>
    <w:basedOn w:val="Normal"/>
    <w:link w:val="IeticTextoCarter"/>
    <w:autoRedefine/>
    <w:qFormat/>
    <w:rsid w:val="006170ED"/>
    <w:pPr>
      <w:spacing w:line="360" w:lineRule="auto"/>
      <w:ind w:firstLine="284"/>
      <w:jc w:val="both"/>
    </w:pPr>
    <w:rPr>
      <w:rFonts w:ascii="Arial" w:hAnsi="Arial"/>
      <w:sz w:val="22"/>
      <w:szCs w:val="20"/>
    </w:rPr>
  </w:style>
  <w:style w:type="paragraph" w:customStyle="1" w:styleId="IeticTituloArtigo">
    <w:name w:val="IeticTituloArtigo"/>
    <w:basedOn w:val="IeticTexto"/>
    <w:qFormat/>
    <w:rsid w:val="00DB1064"/>
    <w:pPr>
      <w:tabs>
        <w:tab w:val="left" w:pos="7371"/>
      </w:tabs>
      <w:spacing w:after="360"/>
      <w:ind w:left="284" w:right="284" w:firstLine="0"/>
      <w:contextualSpacing/>
      <w:jc w:val="center"/>
    </w:pPr>
    <w:rPr>
      <w:b/>
      <w:sz w:val="28"/>
      <w:szCs w:val="28"/>
    </w:rPr>
  </w:style>
  <w:style w:type="paragraph" w:customStyle="1" w:styleId="IeticAutores">
    <w:name w:val="IeticAutores"/>
    <w:basedOn w:val="IeticTexto"/>
    <w:next w:val="IeticEmail"/>
    <w:qFormat/>
    <w:rsid w:val="00DB1064"/>
    <w:pPr>
      <w:spacing w:line="240" w:lineRule="auto"/>
      <w:jc w:val="center"/>
    </w:pPr>
    <w:rPr>
      <w:b/>
      <w:sz w:val="20"/>
    </w:rPr>
  </w:style>
  <w:style w:type="paragraph" w:customStyle="1" w:styleId="IeticEmail">
    <w:name w:val="IeticEmail"/>
    <w:basedOn w:val="IeticTexto"/>
    <w:qFormat/>
    <w:rsid w:val="00A21165"/>
    <w:pPr>
      <w:jc w:val="center"/>
    </w:pPr>
    <w:rPr>
      <w:sz w:val="20"/>
      <w:u w:val="single"/>
    </w:rPr>
  </w:style>
  <w:style w:type="paragraph" w:customStyle="1" w:styleId="ieticAfiliacao">
    <w:name w:val="ieticAfiliacao"/>
    <w:basedOn w:val="IeticTexto"/>
    <w:qFormat/>
    <w:rsid w:val="00DB1064"/>
    <w:pPr>
      <w:spacing w:line="240" w:lineRule="auto"/>
      <w:jc w:val="center"/>
    </w:pPr>
    <w:rPr>
      <w:sz w:val="20"/>
      <w:szCs w:val="18"/>
    </w:rPr>
  </w:style>
  <w:style w:type="paragraph" w:customStyle="1" w:styleId="IeticResumoTitulo">
    <w:name w:val="IeticResumoTitulo"/>
    <w:basedOn w:val="IeticTexto"/>
    <w:next w:val="IeticResumoTexto"/>
    <w:qFormat/>
    <w:rsid w:val="00EE7BED"/>
    <w:pPr>
      <w:spacing w:before="360"/>
      <w:ind w:left="284" w:right="284"/>
      <w:jc w:val="center"/>
    </w:pPr>
    <w:rPr>
      <w:b/>
      <w:sz w:val="20"/>
      <w:lang w:val="en-GB"/>
    </w:rPr>
  </w:style>
  <w:style w:type="paragraph" w:customStyle="1" w:styleId="IeticResumo">
    <w:name w:val="IeticResumo"/>
    <w:basedOn w:val="IeticTexto"/>
    <w:qFormat/>
    <w:rsid w:val="00A21165"/>
    <w:pPr>
      <w:ind w:left="567" w:right="567"/>
      <w:contextualSpacing/>
    </w:pPr>
    <w:rPr>
      <w:sz w:val="18"/>
    </w:rPr>
  </w:style>
  <w:style w:type="paragraph" w:customStyle="1" w:styleId="IeticPalavraschave">
    <w:name w:val="IeticPalavraschave"/>
    <w:basedOn w:val="IeticTexto"/>
    <w:link w:val="IeticPalavraschaveCarter"/>
    <w:qFormat/>
    <w:rsid w:val="003D3FB4"/>
    <w:pPr>
      <w:spacing w:before="60" w:line="240" w:lineRule="auto"/>
      <w:ind w:left="567" w:right="567" w:firstLine="0"/>
    </w:pPr>
    <w:rPr>
      <w:sz w:val="18"/>
      <w:szCs w:val="18"/>
    </w:rPr>
  </w:style>
  <w:style w:type="paragraph" w:customStyle="1" w:styleId="IeticSeccaoNvel1">
    <w:name w:val="IeticSeccaoNível1"/>
    <w:basedOn w:val="Ttulo1"/>
    <w:next w:val="IeticTexto"/>
    <w:autoRedefine/>
    <w:rsid w:val="002C19D8"/>
    <w:pPr>
      <w:spacing w:before="840" w:after="120"/>
    </w:pPr>
  </w:style>
  <w:style w:type="paragraph" w:customStyle="1" w:styleId="IeTICsubSecoN2">
    <w:name w:val="IeTICsubSecção_N2"/>
    <w:basedOn w:val="Ttulo2"/>
    <w:next w:val="IeticTexto"/>
    <w:qFormat/>
    <w:rsid w:val="0077596C"/>
    <w:pPr>
      <w:spacing w:before="120" w:line="360" w:lineRule="auto"/>
      <w:ind w:firstLine="284"/>
    </w:pPr>
    <w:rPr>
      <w:rFonts w:ascii="Arial" w:hAnsi="Arial"/>
      <w:bCs w:val="0"/>
      <w:sz w:val="22"/>
      <w:lang w:val="pt-PT"/>
    </w:rPr>
  </w:style>
  <w:style w:type="paragraph" w:customStyle="1" w:styleId="IeticLegendaFigura">
    <w:name w:val="IeticLegendaFigura"/>
    <w:basedOn w:val="Legenda"/>
    <w:next w:val="IeticTexto"/>
    <w:link w:val="IeticLegendaFiguraChar"/>
    <w:autoRedefine/>
    <w:qFormat/>
    <w:rsid w:val="00FD5607"/>
    <w:pPr>
      <w:spacing w:before="0" w:after="240"/>
    </w:pPr>
    <w:rPr>
      <w:bCs w:val="0"/>
      <w:sz w:val="20"/>
      <w:szCs w:val="28"/>
    </w:rPr>
  </w:style>
  <w:style w:type="paragraph" w:customStyle="1" w:styleId="NoteLevel2">
    <w:name w:val="Note Level 2"/>
    <w:basedOn w:val="Normal"/>
    <w:semiHidden/>
    <w:unhideWhenUsed/>
    <w:rsid w:val="00E87AFC"/>
    <w:pPr>
      <w:keepNext/>
      <w:numPr>
        <w:ilvl w:val="1"/>
        <w:numId w:val="15"/>
      </w:numPr>
      <w:contextualSpacing/>
      <w:outlineLvl w:val="1"/>
    </w:pPr>
    <w:rPr>
      <w:rFonts w:ascii="Verdana" w:hAnsi="Verdana"/>
    </w:rPr>
  </w:style>
  <w:style w:type="paragraph" w:customStyle="1" w:styleId="IeticQuadroCont">
    <w:name w:val="IeticQuadroCont"/>
    <w:basedOn w:val="IeticTexto"/>
    <w:qFormat/>
    <w:rsid w:val="00FD5607"/>
    <w:pPr>
      <w:pBdr>
        <w:top w:val="single" w:sz="4" w:space="1" w:color="auto"/>
        <w:left w:val="single" w:sz="4" w:space="0" w:color="auto"/>
        <w:bottom w:val="single" w:sz="4" w:space="1" w:color="auto"/>
        <w:right w:val="single" w:sz="4" w:space="0" w:color="auto"/>
      </w:pBdr>
      <w:ind w:left="709" w:right="709"/>
      <w:jc w:val="center"/>
    </w:pPr>
    <w:rPr>
      <w:sz w:val="21"/>
    </w:rPr>
  </w:style>
  <w:style w:type="paragraph" w:customStyle="1" w:styleId="IeticTabelaTitulo">
    <w:name w:val="IeticTabelaTitulo"/>
    <w:basedOn w:val="IeticTexto"/>
    <w:qFormat/>
    <w:rsid w:val="00FD5607"/>
    <w:pPr>
      <w:jc w:val="center"/>
    </w:pPr>
    <w:rPr>
      <w:b/>
      <w:sz w:val="21"/>
      <w:szCs w:val="18"/>
    </w:rPr>
  </w:style>
  <w:style w:type="paragraph" w:customStyle="1" w:styleId="IeticTabelaCont">
    <w:name w:val="IeticTabelaCont"/>
    <w:basedOn w:val="IeticTexto"/>
    <w:autoRedefine/>
    <w:qFormat/>
    <w:rsid w:val="00FD5607"/>
    <w:pPr>
      <w:jc w:val="center"/>
    </w:pPr>
    <w:rPr>
      <w:sz w:val="21"/>
      <w:szCs w:val="18"/>
    </w:rPr>
  </w:style>
  <w:style w:type="paragraph" w:customStyle="1" w:styleId="IeticLegendaTabela">
    <w:name w:val="IeticLegendaTabela"/>
    <w:basedOn w:val="IeticTexto"/>
    <w:qFormat/>
    <w:rsid w:val="006B26CD"/>
    <w:pPr>
      <w:spacing w:after="240"/>
      <w:jc w:val="center"/>
    </w:pPr>
    <w:rPr>
      <w:sz w:val="20"/>
      <w:szCs w:val="18"/>
    </w:rPr>
  </w:style>
  <w:style w:type="paragraph" w:customStyle="1" w:styleId="IeticBibliografia">
    <w:name w:val="IeticBibliografia"/>
    <w:basedOn w:val="IeticTexto"/>
    <w:qFormat/>
    <w:rsid w:val="00902228"/>
    <w:pPr>
      <w:spacing w:after="60"/>
      <w:ind w:left="709" w:hanging="709"/>
    </w:pPr>
    <w:rPr>
      <w:rFonts w:cs="‡ÕWSˇ"/>
      <w:szCs w:val="18"/>
    </w:rPr>
  </w:style>
  <w:style w:type="paragraph" w:customStyle="1" w:styleId="IeticBullets">
    <w:name w:val="IeticBullets"/>
    <w:basedOn w:val="IeticTexto"/>
    <w:autoRedefine/>
    <w:qFormat/>
    <w:rsid w:val="00DD5B87"/>
    <w:pPr>
      <w:numPr>
        <w:numId w:val="24"/>
      </w:numPr>
      <w:ind w:left="714" w:hanging="357"/>
      <w:contextualSpacing/>
    </w:pPr>
  </w:style>
  <w:style w:type="paragraph" w:customStyle="1" w:styleId="IeticEnumero">
    <w:name w:val="IeticEnumerção"/>
    <w:basedOn w:val="IeticTexto"/>
    <w:qFormat/>
    <w:rsid w:val="002C2C2E"/>
    <w:pPr>
      <w:numPr>
        <w:numId w:val="25"/>
      </w:numPr>
    </w:pPr>
  </w:style>
  <w:style w:type="paragraph" w:customStyle="1" w:styleId="IeticCitacao">
    <w:name w:val="IeticCitacao"/>
    <w:basedOn w:val="IeticTexto"/>
    <w:next w:val="IeticTexto"/>
    <w:qFormat/>
    <w:rsid w:val="00AD4130"/>
    <w:pPr>
      <w:spacing w:before="60" w:after="240" w:line="240" w:lineRule="auto"/>
      <w:ind w:left="567" w:firstLine="0"/>
    </w:pPr>
  </w:style>
  <w:style w:type="paragraph" w:customStyle="1" w:styleId="IeticFigura">
    <w:name w:val="IeticFigura"/>
    <w:basedOn w:val="IeticTexto"/>
    <w:next w:val="IeticTexto"/>
    <w:qFormat/>
    <w:rsid w:val="006B26CD"/>
    <w:pPr>
      <w:keepNext/>
      <w:spacing w:before="240"/>
      <w:jc w:val="center"/>
    </w:pPr>
  </w:style>
  <w:style w:type="paragraph" w:customStyle="1" w:styleId="IeticResumoTexto">
    <w:name w:val="IeticResumoTexto"/>
    <w:basedOn w:val="Normal"/>
    <w:next w:val="IeticPalavraschave"/>
    <w:qFormat/>
    <w:rsid w:val="00EE7BED"/>
    <w:pPr>
      <w:ind w:left="567" w:right="567"/>
      <w:jc w:val="both"/>
    </w:pPr>
    <w:rPr>
      <w:rFonts w:ascii="Arial" w:hAnsi="Arial" w:cs="Arial"/>
      <w:color w:val="080808"/>
      <w:sz w:val="18"/>
      <w:szCs w:val="18"/>
      <w:lang w:eastAsia="pt-PT"/>
    </w:rPr>
  </w:style>
  <w:style w:type="paragraph" w:customStyle="1" w:styleId="IeTICcorpotexto">
    <w:name w:val="IeTICcorpotexto"/>
    <w:basedOn w:val="Normal"/>
    <w:autoRedefine/>
    <w:qFormat/>
    <w:rsid w:val="006170ED"/>
    <w:pPr>
      <w:spacing w:before="60" w:after="60" w:line="360" w:lineRule="auto"/>
      <w:jc w:val="both"/>
    </w:pPr>
    <w:rPr>
      <w:rFonts w:ascii="Arial" w:hAnsi="Arial" w:cs="Arial"/>
      <w:sz w:val="22"/>
      <w:lang w:eastAsia="pt-PT"/>
    </w:rPr>
  </w:style>
  <w:style w:type="paragraph" w:customStyle="1" w:styleId="IeticTtuloSecoNvel1">
    <w:name w:val="IeticTítuloSecção_Nível1"/>
    <w:basedOn w:val="Normal"/>
    <w:next w:val="IeticTexto"/>
    <w:autoRedefine/>
    <w:qFormat/>
    <w:rsid w:val="009A208D"/>
    <w:pPr>
      <w:spacing w:before="320" w:after="120"/>
    </w:pPr>
    <w:rPr>
      <w:rFonts w:ascii="Arial" w:hAnsi="Arial" w:cs="Arial"/>
      <w:b/>
      <w:color w:val="080808"/>
      <w:szCs w:val="22"/>
      <w:lang w:eastAsia="pt-PT"/>
    </w:rPr>
  </w:style>
  <w:style w:type="paragraph" w:customStyle="1" w:styleId="IeticIntroduo">
    <w:name w:val="IeticIntrodução"/>
    <w:basedOn w:val="IeticSeccaoNvel1"/>
    <w:next w:val="IeticTexto"/>
    <w:qFormat/>
    <w:rsid w:val="009A208D"/>
    <w:rPr>
      <w:sz w:val="24"/>
      <w:szCs w:val="24"/>
    </w:rPr>
  </w:style>
  <w:style w:type="paragraph" w:customStyle="1" w:styleId="IeticSubsecoN3">
    <w:name w:val="IeticSubsecção_N3"/>
    <w:basedOn w:val="IeticTexto"/>
    <w:next w:val="IeticTexto"/>
    <w:qFormat/>
    <w:rsid w:val="009A208D"/>
    <w:pPr>
      <w:spacing w:before="120"/>
      <w:ind w:firstLine="567"/>
    </w:pPr>
    <w:rPr>
      <w:b/>
      <w:sz w:val="20"/>
    </w:rPr>
  </w:style>
  <w:style w:type="paragraph" w:customStyle="1" w:styleId="IeticLengdaQT">
    <w:name w:val="IeticLengdaQT"/>
    <w:basedOn w:val="IeticLegendaFigura"/>
    <w:link w:val="IeticLengdaQTChar"/>
    <w:qFormat/>
    <w:rsid w:val="003F48D6"/>
    <w:pPr>
      <w:spacing w:before="240" w:after="0"/>
    </w:pPr>
    <w:rPr>
      <w:lang w:val="pt-BR"/>
    </w:rPr>
  </w:style>
  <w:style w:type="character" w:customStyle="1" w:styleId="Ttulo1Carter">
    <w:name w:val="Título 1 Caráter"/>
    <w:basedOn w:val="Tipodeletrapredefinidodopargrafo"/>
    <w:link w:val="Ttulo1"/>
    <w:uiPriority w:val="9"/>
    <w:rsid w:val="006B5961"/>
    <w:rPr>
      <w:rFonts w:ascii="Arial" w:hAnsi="Arial" w:cs="Arial"/>
      <w:b/>
      <w:bCs/>
      <w:kern w:val="32"/>
      <w:szCs w:val="32"/>
      <w:lang w:val="pt-PT" w:eastAsia="da-DK"/>
    </w:rPr>
  </w:style>
  <w:style w:type="character" w:customStyle="1" w:styleId="LegendaCarter">
    <w:name w:val="Legenda Caráter"/>
    <w:basedOn w:val="Tipodeletrapredefinidodopargrafo"/>
    <w:link w:val="Legenda"/>
    <w:rsid w:val="00DB1064"/>
    <w:rPr>
      <w:rFonts w:ascii="Arial" w:hAnsi="Arial"/>
      <w:bCs/>
      <w:sz w:val="16"/>
      <w:szCs w:val="20"/>
      <w:lang w:val="en-US" w:eastAsia="es-ES"/>
    </w:rPr>
  </w:style>
  <w:style w:type="character" w:customStyle="1" w:styleId="IeticLegendaFiguraChar">
    <w:name w:val="IeticLegendaFigura Char"/>
    <w:basedOn w:val="LegendaCarter"/>
    <w:link w:val="IeticLegendaFigura"/>
    <w:rsid w:val="00FD5607"/>
    <w:rPr>
      <w:rFonts w:ascii="Arial" w:hAnsi="Arial"/>
      <w:bCs w:val="0"/>
      <w:sz w:val="20"/>
      <w:szCs w:val="28"/>
      <w:lang w:val="en-US" w:eastAsia="es-ES"/>
    </w:rPr>
  </w:style>
  <w:style w:type="character" w:customStyle="1" w:styleId="IeticLengdaQTChar">
    <w:name w:val="IeticLengdaQT Char"/>
    <w:basedOn w:val="IeticLegendaFiguraChar"/>
    <w:link w:val="IeticLengdaQT"/>
    <w:rsid w:val="003F48D6"/>
    <w:rPr>
      <w:rFonts w:ascii="Garamond" w:hAnsi="Garamond"/>
      <w:bCs w:val="0"/>
      <w:sz w:val="22"/>
      <w:szCs w:val="28"/>
      <w:lang w:val="en-US" w:eastAsia="es-ES"/>
    </w:rPr>
  </w:style>
  <w:style w:type="paragraph" w:styleId="Bibliografia">
    <w:name w:val="Bibliography"/>
    <w:basedOn w:val="Normal"/>
    <w:next w:val="Normal"/>
    <w:autoRedefine/>
    <w:unhideWhenUsed/>
    <w:rsid w:val="00FD5607"/>
    <w:pPr>
      <w:spacing w:after="60" w:line="360" w:lineRule="auto"/>
      <w:ind w:left="709" w:hanging="709"/>
      <w:jc w:val="both"/>
    </w:pPr>
    <w:rPr>
      <w:rFonts w:ascii="Arial" w:hAnsi="Arial"/>
      <w:sz w:val="22"/>
    </w:rPr>
  </w:style>
  <w:style w:type="character" w:styleId="nfase">
    <w:name w:val="Emphasis"/>
    <w:basedOn w:val="Tipodeletrapredefinidodopargrafo"/>
    <w:uiPriority w:val="20"/>
    <w:rsid w:val="00E73F3A"/>
    <w:rPr>
      <w:i/>
      <w:iCs/>
    </w:rPr>
  </w:style>
  <w:style w:type="paragraph" w:customStyle="1" w:styleId="Cabealho1">
    <w:name w:val="Cabeçalho 1"/>
    <w:basedOn w:val="Normal"/>
    <w:next w:val="Normal"/>
    <w:link w:val="Heading1Char"/>
    <w:autoRedefine/>
    <w:uiPriority w:val="9"/>
    <w:qFormat/>
    <w:rsid w:val="00EA4C5B"/>
    <w:pPr>
      <w:keepNext/>
      <w:keepLines/>
      <w:spacing w:before="320" w:after="120" w:line="360" w:lineRule="auto"/>
      <w:jc w:val="both"/>
      <w:outlineLvl w:val="0"/>
    </w:pPr>
    <w:rPr>
      <w:rFonts w:ascii="Arial" w:eastAsiaTheme="majorEastAsia" w:hAnsi="Arial" w:cstheme="majorBidi"/>
      <w:b/>
      <w:bCs/>
      <w:szCs w:val="28"/>
      <w:lang w:eastAsia="pt-PT"/>
    </w:rPr>
  </w:style>
  <w:style w:type="character" w:customStyle="1" w:styleId="Heading1Char">
    <w:name w:val="Heading 1 Char"/>
    <w:basedOn w:val="Tipodeletrapredefinidodopargrafo"/>
    <w:link w:val="Cabealho1"/>
    <w:uiPriority w:val="9"/>
    <w:rsid w:val="00EA4C5B"/>
    <w:rPr>
      <w:rFonts w:ascii="Arial" w:eastAsiaTheme="majorEastAsia" w:hAnsi="Arial" w:cstheme="majorBidi"/>
      <w:b/>
      <w:bCs/>
      <w:szCs w:val="28"/>
      <w:lang w:val="pt-PT" w:eastAsia="pt-PT"/>
    </w:rPr>
  </w:style>
  <w:style w:type="paragraph" w:customStyle="1" w:styleId="IeticPalavraschaveitalico">
    <w:name w:val="IeticPalavraschaveitalico"/>
    <w:basedOn w:val="IeticPalavraschave"/>
    <w:next w:val="IeticResumoTitulo"/>
    <w:link w:val="IeticPalavraschaveitalicoCarter"/>
    <w:qFormat/>
    <w:rsid w:val="00520CFF"/>
    <w:rPr>
      <w:i/>
    </w:rPr>
  </w:style>
  <w:style w:type="character" w:customStyle="1" w:styleId="IeticTextoCarter">
    <w:name w:val="IeticTexto Caráter"/>
    <w:basedOn w:val="Tipodeletrapredefinidodopargrafo"/>
    <w:link w:val="IeticTexto"/>
    <w:rsid w:val="00520CFF"/>
    <w:rPr>
      <w:rFonts w:ascii="Arial" w:hAnsi="Arial"/>
      <w:sz w:val="22"/>
      <w:szCs w:val="20"/>
      <w:lang w:val="pt-PT" w:eastAsia="da-DK"/>
    </w:rPr>
  </w:style>
  <w:style w:type="character" w:customStyle="1" w:styleId="IeticPalavraschaveCarter">
    <w:name w:val="IeticPalavraschave Caráter"/>
    <w:basedOn w:val="IeticTextoCarter"/>
    <w:link w:val="IeticPalavraschave"/>
    <w:rsid w:val="00520CFF"/>
    <w:rPr>
      <w:rFonts w:ascii="Arial" w:hAnsi="Arial"/>
      <w:sz w:val="18"/>
      <w:szCs w:val="18"/>
      <w:lang w:val="pt-PT" w:eastAsia="da-DK"/>
    </w:rPr>
  </w:style>
  <w:style w:type="character" w:customStyle="1" w:styleId="IeticPalavraschaveitalicoCarter">
    <w:name w:val="IeticPalavraschaveitalico Caráter"/>
    <w:basedOn w:val="IeticPalavraschaveCarter"/>
    <w:link w:val="IeticPalavraschaveitalico"/>
    <w:rsid w:val="00520CFF"/>
    <w:rPr>
      <w:rFonts w:ascii="Arial" w:hAnsi="Arial"/>
      <w:i/>
      <w:sz w:val="18"/>
      <w:szCs w:val="18"/>
      <w:lang w:val="pt-PT"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89746">
      <w:bodyDiv w:val="1"/>
      <w:marLeft w:val="0"/>
      <w:marRight w:val="0"/>
      <w:marTop w:val="0"/>
      <w:marBottom w:val="0"/>
      <w:divBdr>
        <w:top w:val="none" w:sz="0" w:space="0" w:color="auto"/>
        <w:left w:val="none" w:sz="0" w:space="0" w:color="auto"/>
        <w:bottom w:val="none" w:sz="0" w:space="0" w:color="auto"/>
        <w:right w:val="none" w:sz="0" w:space="0" w:color="auto"/>
      </w:divBdr>
    </w:div>
    <w:div w:id="31737991">
      <w:bodyDiv w:val="1"/>
      <w:marLeft w:val="0"/>
      <w:marRight w:val="0"/>
      <w:marTop w:val="0"/>
      <w:marBottom w:val="0"/>
      <w:divBdr>
        <w:top w:val="none" w:sz="0" w:space="0" w:color="auto"/>
        <w:left w:val="none" w:sz="0" w:space="0" w:color="auto"/>
        <w:bottom w:val="none" w:sz="0" w:space="0" w:color="auto"/>
        <w:right w:val="none" w:sz="0" w:space="0" w:color="auto"/>
      </w:divBdr>
    </w:div>
    <w:div w:id="49773475">
      <w:bodyDiv w:val="1"/>
      <w:marLeft w:val="0"/>
      <w:marRight w:val="0"/>
      <w:marTop w:val="0"/>
      <w:marBottom w:val="0"/>
      <w:divBdr>
        <w:top w:val="none" w:sz="0" w:space="0" w:color="auto"/>
        <w:left w:val="none" w:sz="0" w:space="0" w:color="auto"/>
        <w:bottom w:val="none" w:sz="0" w:space="0" w:color="auto"/>
        <w:right w:val="none" w:sz="0" w:space="0" w:color="auto"/>
      </w:divBdr>
      <w:divsChild>
        <w:div w:id="1579048673">
          <w:marLeft w:val="0"/>
          <w:marRight w:val="0"/>
          <w:marTop w:val="0"/>
          <w:marBottom w:val="0"/>
          <w:divBdr>
            <w:top w:val="none" w:sz="0" w:space="0" w:color="auto"/>
            <w:left w:val="none" w:sz="0" w:space="0" w:color="auto"/>
            <w:bottom w:val="none" w:sz="0" w:space="0" w:color="auto"/>
            <w:right w:val="none" w:sz="0" w:space="0" w:color="auto"/>
          </w:divBdr>
          <w:divsChild>
            <w:div w:id="63864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68936">
      <w:bodyDiv w:val="1"/>
      <w:marLeft w:val="0"/>
      <w:marRight w:val="0"/>
      <w:marTop w:val="0"/>
      <w:marBottom w:val="0"/>
      <w:divBdr>
        <w:top w:val="none" w:sz="0" w:space="0" w:color="auto"/>
        <w:left w:val="none" w:sz="0" w:space="0" w:color="auto"/>
        <w:bottom w:val="none" w:sz="0" w:space="0" w:color="auto"/>
        <w:right w:val="none" w:sz="0" w:space="0" w:color="auto"/>
      </w:divBdr>
    </w:div>
    <w:div w:id="88626589">
      <w:bodyDiv w:val="1"/>
      <w:marLeft w:val="0"/>
      <w:marRight w:val="0"/>
      <w:marTop w:val="0"/>
      <w:marBottom w:val="0"/>
      <w:divBdr>
        <w:top w:val="none" w:sz="0" w:space="0" w:color="auto"/>
        <w:left w:val="none" w:sz="0" w:space="0" w:color="auto"/>
        <w:bottom w:val="none" w:sz="0" w:space="0" w:color="auto"/>
        <w:right w:val="none" w:sz="0" w:space="0" w:color="auto"/>
      </w:divBdr>
    </w:div>
    <w:div w:id="129177479">
      <w:bodyDiv w:val="1"/>
      <w:marLeft w:val="0"/>
      <w:marRight w:val="0"/>
      <w:marTop w:val="0"/>
      <w:marBottom w:val="0"/>
      <w:divBdr>
        <w:top w:val="none" w:sz="0" w:space="0" w:color="auto"/>
        <w:left w:val="none" w:sz="0" w:space="0" w:color="auto"/>
        <w:bottom w:val="none" w:sz="0" w:space="0" w:color="auto"/>
        <w:right w:val="none" w:sz="0" w:space="0" w:color="auto"/>
      </w:divBdr>
    </w:div>
    <w:div w:id="192309917">
      <w:bodyDiv w:val="1"/>
      <w:marLeft w:val="0"/>
      <w:marRight w:val="0"/>
      <w:marTop w:val="0"/>
      <w:marBottom w:val="0"/>
      <w:divBdr>
        <w:top w:val="none" w:sz="0" w:space="0" w:color="auto"/>
        <w:left w:val="none" w:sz="0" w:space="0" w:color="auto"/>
        <w:bottom w:val="none" w:sz="0" w:space="0" w:color="auto"/>
        <w:right w:val="none" w:sz="0" w:space="0" w:color="auto"/>
      </w:divBdr>
    </w:div>
    <w:div w:id="215245904">
      <w:bodyDiv w:val="1"/>
      <w:marLeft w:val="0"/>
      <w:marRight w:val="0"/>
      <w:marTop w:val="0"/>
      <w:marBottom w:val="0"/>
      <w:divBdr>
        <w:top w:val="none" w:sz="0" w:space="0" w:color="auto"/>
        <w:left w:val="none" w:sz="0" w:space="0" w:color="auto"/>
        <w:bottom w:val="none" w:sz="0" w:space="0" w:color="auto"/>
        <w:right w:val="none" w:sz="0" w:space="0" w:color="auto"/>
      </w:divBdr>
    </w:div>
    <w:div w:id="247470330">
      <w:bodyDiv w:val="1"/>
      <w:marLeft w:val="0"/>
      <w:marRight w:val="0"/>
      <w:marTop w:val="0"/>
      <w:marBottom w:val="0"/>
      <w:divBdr>
        <w:top w:val="none" w:sz="0" w:space="0" w:color="auto"/>
        <w:left w:val="none" w:sz="0" w:space="0" w:color="auto"/>
        <w:bottom w:val="none" w:sz="0" w:space="0" w:color="auto"/>
        <w:right w:val="none" w:sz="0" w:space="0" w:color="auto"/>
      </w:divBdr>
    </w:div>
    <w:div w:id="321854783">
      <w:bodyDiv w:val="1"/>
      <w:marLeft w:val="0"/>
      <w:marRight w:val="0"/>
      <w:marTop w:val="0"/>
      <w:marBottom w:val="0"/>
      <w:divBdr>
        <w:top w:val="none" w:sz="0" w:space="0" w:color="auto"/>
        <w:left w:val="none" w:sz="0" w:space="0" w:color="auto"/>
        <w:bottom w:val="none" w:sz="0" w:space="0" w:color="auto"/>
        <w:right w:val="none" w:sz="0" w:space="0" w:color="auto"/>
      </w:divBdr>
    </w:div>
    <w:div w:id="324169267">
      <w:bodyDiv w:val="1"/>
      <w:marLeft w:val="0"/>
      <w:marRight w:val="0"/>
      <w:marTop w:val="0"/>
      <w:marBottom w:val="0"/>
      <w:divBdr>
        <w:top w:val="none" w:sz="0" w:space="0" w:color="auto"/>
        <w:left w:val="none" w:sz="0" w:space="0" w:color="auto"/>
        <w:bottom w:val="none" w:sz="0" w:space="0" w:color="auto"/>
        <w:right w:val="none" w:sz="0" w:space="0" w:color="auto"/>
      </w:divBdr>
    </w:div>
    <w:div w:id="375203036">
      <w:bodyDiv w:val="1"/>
      <w:marLeft w:val="0"/>
      <w:marRight w:val="0"/>
      <w:marTop w:val="0"/>
      <w:marBottom w:val="0"/>
      <w:divBdr>
        <w:top w:val="none" w:sz="0" w:space="0" w:color="auto"/>
        <w:left w:val="none" w:sz="0" w:space="0" w:color="auto"/>
        <w:bottom w:val="none" w:sz="0" w:space="0" w:color="auto"/>
        <w:right w:val="none" w:sz="0" w:space="0" w:color="auto"/>
      </w:divBdr>
    </w:div>
    <w:div w:id="426926834">
      <w:bodyDiv w:val="1"/>
      <w:marLeft w:val="0"/>
      <w:marRight w:val="0"/>
      <w:marTop w:val="0"/>
      <w:marBottom w:val="0"/>
      <w:divBdr>
        <w:top w:val="none" w:sz="0" w:space="0" w:color="auto"/>
        <w:left w:val="none" w:sz="0" w:space="0" w:color="auto"/>
        <w:bottom w:val="none" w:sz="0" w:space="0" w:color="auto"/>
        <w:right w:val="none" w:sz="0" w:space="0" w:color="auto"/>
      </w:divBdr>
    </w:div>
    <w:div w:id="457070037">
      <w:bodyDiv w:val="1"/>
      <w:marLeft w:val="0"/>
      <w:marRight w:val="0"/>
      <w:marTop w:val="0"/>
      <w:marBottom w:val="0"/>
      <w:divBdr>
        <w:top w:val="none" w:sz="0" w:space="0" w:color="auto"/>
        <w:left w:val="none" w:sz="0" w:space="0" w:color="auto"/>
        <w:bottom w:val="none" w:sz="0" w:space="0" w:color="auto"/>
        <w:right w:val="none" w:sz="0" w:space="0" w:color="auto"/>
      </w:divBdr>
    </w:div>
    <w:div w:id="472021955">
      <w:bodyDiv w:val="1"/>
      <w:marLeft w:val="0"/>
      <w:marRight w:val="0"/>
      <w:marTop w:val="0"/>
      <w:marBottom w:val="0"/>
      <w:divBdr>
        <w:top w:val="none" w:sz="0" w:space="0" w:color="auto"/>
        <w:left w:val="none" w:sz="0" w:space="0" w:color="auto"/>
        <w:bottom w:val="none" w:sz="0" w:space="0" w:color="auto"/>
        <w:right w:val="none" w:sz="0" w:space="0" w:color="auto"/>
      </w:divBdr>
    </w:div>
    <w:div w:id="592712666">
      <w:bodyDiv w:val="1"/>
      <w:marLeft w:val="0"/>
      <w:marRight w:val="0"/>
      <w:marTop w:val="0"/>
      <w:marBottom w:val="0"/>
      <w:divBdr>
        <w:top w:val="none" w:sz="0" w:space="0" w:color="auto"/>
        <w:left w:val="none" w:sz="0" w:space="0" w:color="auto"/>
        <w:bottom w:val="none" w:sz="0" w:space="0" w:color="auto"/>
        <w:right w:val="none" w:sz="0" w:space="0" w:color="auto"/>
      </w:divBdr>
    </w:div>
    <w:div w:id="592780312">
      <w:bodyDiv w:val="1"/>
      <w:marLeft w:val="0"/>
      <w:marRight w:val="0"/>
      <w:marTop w:val="0"/>
      <w:marBottom w:val="0"/>
      <w:divBdr>
        <w:top w:val="none" w:sz="0" w:space="0" w:color="auto"/>
        <w:left w:val="none" w:sz="0" w:space="0" w:color="auto"/>
        <w:bottom w:val="none" w:sz="0" w:space="0" w:color="auto"/>
        <w:right w:val="none" w:sz="0" w:space="0" w:color="auto"/>
      </w:divBdr>
    </w:div>
    <w:div w:id="619798018">
      <w:bodyDiv w:val="1"/>
      <w:marLeft w:val="0"/>
      <w:marRight w:val="0"/>
      <w:marTop w:val="0"/>
      <w:marBottom w:val="0"/>
      <w:divBdr>
        <w:top w:val="none" w:sz="0" w:space="0" w:color="auto"/>
        <w:left w:val="none" w:sz="0" w:space="0" w:color="auto"/>
        <w:bottom w:val="none" w:sz="0" w:space="0" w:color="auto"/>
        <w:right w:val="none" w:sz="0" w:space="0" w:color="auto"/>
      </w:divBdr>
    </w:div>
    <w:div w:id="693001925">
      <w:bodyDiv w:val="1"/>
      <w:marLeft w:val="0"/>
      <w:marRight w:val="0"/>
      <w:marTop w:val="0"/>
      <w:marBottom w:val="0"/>
      <w:divBdr>
        <w:top w:val="none" w:sz="0" w:space="0" w:color="auto"/>
        <w:left w:val="none" w:sz="0" w:space="0" w:color="auto"/>
        <w:bottom w:val="none" w:sz="0" w:space="0" w:color="auto"/>
        <w:right w:val="none" w:sz="0" w:space="0" w:color="auto"/>
      </w:divBdr>
    </w:div>
    <w:div w:id="786005500">
      <w:bodyDiv w:val="1"/>
      <w:marLeft w:val="0"/>
      <w:marRight w:val="0"/>
      <w:marTop w:val="0"/>
      <w:marBottom w:val="0"/>
      <w:divBdr>
        <w:top w:val="none" w:sz="0" w:space="0" w:color="auto"/>
        <w:left w:val="none" w:sz="0" w:space="0" w:color="auto"/>
        <w:bottom w:val="none" w:sz="0" w:space="0" w:color="auto"/>
        <w:right w:val="none" w:sz="0" w:space="0" w:color="auto"/>
      </w:divBdr>
    </w:div>
    <w:div w:id="838928152">
      <w:bodyDiv w:val="1"/>
      <w:marLeft w:val="0"/>
      <w:marRight w:val="0"/>
      <w:marTop w:val="0"/>
      <w:marBottom w:val="0"/>
      <w:divBdr>
        <w:top w:val="none" w:sz="0" w:space="0" w:color="auto"/>
        <w:left w:val="none" w:sz="0" w:space="0" w:color="auto"/>
        <w:bottom w:val="none" w:sz="0" w:space="0" w:color="auto"/>
        <w:right w:val="none" w:sz="0" w:space="0" w:color="auto"/>
      </w:divBdr>
    </w:div>
    <w:div w:id="840049383">
      <w:bodyDiv w:val="1"/>
      <w:marLeft w:val="0"/>
      <w:marRight w:val="0"/>
      <w:marTop w:val="0"/>
      <w:marBottom w:val="0"/>
      <w:divBdr>
        <w:top w:val="none" w:sz="0" w:space="0" w:color="auto"/>
        <w:left w:val="none" w:sz="0" w:space="0" w:color="auto"/>
        <w:bottom w:val="none" w:sz="0" w:space="0" w:color="auto"/>
        <w:right w:val="none" w:sz="0" w:space="0" w:color="auto"/>
      </w:divBdr>
    </w:div>
    <w:div w:id="949437780">
      <w:bodyDiv w:val="1"/>
      <w:marLeft w:val="0"/>
      <w:marRight w:val="0"/>
      <w:marTop w:val="0"/>
      <w:marBottom w:val="0"/>
      <w:divBdr>
        <w:top w:val="none" w:sz="0" w:space="0" w:color="auto"/>
        <w:left w:val="none" w:sz="0" w:space="0" w:color="auto"/>
        <w:bottom w:val="none" w:sz="0" w:space="0" w:color="auto"/>
        <w:right w:val="none" w:sz="0" w:space="0" w:color="auto"/>
      </w:divBdr>
    </w:div>
    <w:div w:id="951789533">
      <w:bodyDiv w:val="1"/>
      <w:marLeft w:val="0"/>
      <w:marRight w:val="0"/>
      <w:marTop w:val="0"/>
      <w:marBottom w:val="0"/>
      <w:divBdr>
        <w:top w:val="none" w:sz="0" w:space="0" w:color="auto"/>
        <w:left w:val="none" w:sz="0" w:space="0" w:color="auto"/>
        <w:bottom w:val="none" w:sz="0" w:space="0" w:color="auto"/>
        <w:right w:val="none" w:sz="0" w:space="0" w:color="auto"/>
      </w:divBdr>
    </w:div>
    <w:div w:id="976687097">
      <w:bodyDiv w:val="1"/>
      <w:marLeft w:val="0"/>
      <w:marRight w:val="0"/>
      <w:marTop w:val="0"/>
      <w:marBottom w:val="0"/>
      <w:divBdr>
        <w:top w:val="none" w:sz="0" w:space="0" w:color="auto"/>
        <w:left w:val="none" w:sz="0" w:space="0" w:color="auto"/>
        <w:bottom w:val="none" w:sz="0" w:space="0" w:color="auto"/>
        <w:right w:val="none" w:sz="0" w:space="0" w:color="auto"/>
      </w:divBdr>
    </w:div>
    <w:div w:id="1003968199">
      <w:bodyDiv w:val="1"/>
      <w:marLeft w:val="0"/>
      <w:marRight w:val="0"/>
      <w:marTop w:val="0"/>
      <w:marBottom w:val="0"/>
      <w:divBdr>
        <w:top w:val="none" w:sz="0" w:space="0" w:color="auto"/>
        <w:left w:val="none" w:sz="0" w:space="0" w:color="auto"/>
        <w:bottom w:val="none" w:sz="0" w:space="0" w:color="auto"/>
        <w:right w:val="none" w:sz="0" w:space="0" w:color="auto"/>
      </w:divBdr>
    </w:div>
    <w:div w:id="1044987492">
      <w:bodyDiv w:val="1"/>
      <w:marLeft w:val="0"/>
      <w:marRight w:val="0"/>
      <w:marTop w:val="0"/>
      <w:marBottom w:val="0"/>
      <w:divBdr>
        <w:top w:val="none" w:sz="0" w:space="0" w:color="auto"/>
        <w:left w:val="none" w:sz="0" w:space="0" w:color="auto"/>
        <w:bottom w:val="none" w:sz="0" w:space="0" w:color="auto"/>
        <w:right w:val="none" w:sz="0" w:space="0" w:color="auto"/>
      </w:divBdr>
    </w:div>
    <w:div w:id="1050376350">
      <w:bodyDiv w:val="1"/>
      <w:marLeft w:val="0"/>
      <w:marRight w:val="0"/>
      <w:marTop w:val="0"/>
      <w:marBottom w:val="0"/>
      <w:divBdr>
        <w:top w:val="none" w:sz="0" w:space="0" w:color="auto"/>
        <w:left w:val="none" w:sz="0" w:space="0" w:color="auto"/>
        <w:bottom w:val="none" w:sz="0" w:space="0" w:color="auto"/>
        <w:right w:val="none" w:sz="0" w:space="0" w:color="auto"/>
      </w:divBdr>
    </w:div>
    <w:div w:id="1132939987">
      <w:bodyDiv w:val="1"/>
      <w:marLeft w:val="0"/>
      <w:marRight w:val="0"/>
      <w:marTop w:val="0"/>
      <w:marBottom w:val="0"/>
      <w:divBdr>
        <w:top w:val="none" w:sz="0" w:space="0" w:color="auto"/>
        <w:left w:val="none" w:sz="0" w:space="0" w:color="auto"/>
        <w:bottom w:val="none" w:sz="0" w:space="0" w:color="auto"/>
        <w:right w:val="none" w:sz="0" w:space="0" w:color="auto"/>
      </w:divBdr>
    </w:div>
    <w:div w:id="1175878555">
      <w:bodyDiv w:val="1"/>
      <w:marLeft w:val="0"/>
      <w:marRight w:val="0"/>
      <w:marTop w:val="0"/>
      <w:marBottom w:val="0"/>
      <w:divBdr>
        <w:top w:val="none" w:sz="0" w:space="0" w:color="auto"/>
        <w:left w:val="none" w:sz="0" w:space="0" w:color="auto"/>
        <w:bottom w:val="none" w:sz="0" w:space="0" w:color="auto"/>
        <w:right w:val="none" w:sz="0" w:space="0" w:color="auto"/>
      </w:divBdr>
    </w:div>
    <w:div w:id="1265529868">
      <w:bodyDiv w:val="1"/>
      <w:marLeft w:val="0"/>
      <w:marRight w:val="0"/>
      <w:marTop w:val="0"/>
      <w:marBottom w:val="0"/>
      <w:divBdr>
        <w:top w:val="none" w:sz="0" w:space="0" w:color="auto"/>
        <w:left w:val="none" w:sz="0" w:space="0" w:color="auto"/>
        <w:bottom w:val="none" w:sz="0" w:space="0" w:color="auto"/>
        <w:right w:val="none" w:sz="0" w:space="0" w:color="auto"/>
      </w:divBdr>
    </w:div>
    <w:div w:id="1461260846">
      <w:bodyDiv w:val="1"/>
      <w:marLeft w:val="0"/>
      <w:marRight w:val="0"/>
      <w:marTop w:val="0"/>
      <w:marBottom w:val="0"/>
      <w:divBdr>
        <w:top w:val="none" w:sz="0" w:space="0" w:color="auto"/>
        <w:left w:val="none" w:sz="0" w:space="0" w:color="auto"/>
        <w:bottom w:val="none" w:sz="0" w:space="0" w:color="auto"/>
        <w:right w:val="none" w:sz="0" w:space="0" w:color="auto"/>
      </w:divBdr>
    </w:div>
    <w:div w:id="1569220407">
      <w:bodyDiv w:val="1"/>
      <w:marLeft w:val="0"/>
      <w:marRight w:val="0"/>
      <w:marTop w:val="0"/>
      <w:marBottom w:val="0"/>
      <w:divBdr>
        <w:top w:val="none" w:sz="0" w:space="0" w:color="auto"/>
        <w:left w:val="none" w:sz="0" w:space="0" w:color="auto"/>
        <w:bottom w:val="none" w:sz="0" w:space="0" w:color="auto"/>
        <w:right w:val="none" w:sz="0" w:space="0" w:color="auto"/>
      </w:divBdr>
    </w:div>
    <w:div w:id="1600139978">
      <w:bodyDiv w:val="1"/>
      <w:marLeft w:val="0"/>
      <w:marRight w:val="0"/>
      <w:marTop w:val="0"/>
      <w:marBottom w:val="0"/>
      <w:divBdr>
        <w:top w:val="none" w:sz="0" w:space="0" w:color="auto"/>
        <w:left w:val="none" w:sz="0" w:space="0" w:color="auto"/>
        <w:bottom w:val="none" w:sz="0" w:space="0" w:color="auto"/>
        <w:right w:val="none" w:sz="0" w:space="0" w:color="auto"/>
      </w:divBdr>
    </w:div>
    <w:div w:id="1657219558">
      <w:bodyDiv w:val="1"/>
      <w:marLeft w:val="0"/>
      <w:marRight w:val="0"/>
      <w:marTop w:val="0"/>
      <w:marBottom w:val="0"/>
      <w:divBdr>
        <w:top w:val="none" w:sz="0" w:space="0" w:color="auto"/>
        <w:left w:val="none" w:sz="0" w:space="0" w:color="auto"/>
        <w:bottom w:val="none" w:sz="0" w:space="0" w:color="auto"/>
        <w:right w:val="none" w:sz="0" w:space="0" w:color="auto"/>
      </w:divBdr>
    </w:div>
    <w:div w:id="1685355174">
      <w:bodyDiv w:val="1"/>
      <w:marLeft w:val="0"/>
      <w:marRight w:val="0"/>
      <w:marTop w:val="0"/>
      <w:marBottom w:val="0"/>
      <w:divBdr>
        <w:top w:val="none" w:sz="0" w:space="0" w:color="auto"/>
        <w:left w:val="none" w:sz="0" w:space="0" w:color="auto"/>
        <w:bottom w:val="none" w:sz="0" w:space="0" w:color="auto"/>
        <w:right w:val="none" w:sz="0" w:space="0" w:color="auto"/>
      </w:divBdr>
    </w:div>
    <w:div w:id="1823963371">
      <w:bodyDiv w:val="1"/>
      <w:marLeft w:val="0"/>
      <w:marRight w:val="0"/>
      <w:marTop w:val="0"/>
      <w:marBottom w:val="0"/>
      <w:divBdr>
        <w:top w:val="none" w:sz="0" w:space="0" w:color="auto"/>
        <w:left w:val="none" w:sz="0" w:space="0" w:color="auto"/>
        <w:bottom w:val="none" w:sz="0" w:space="0" w:color="auto"/>
        <w:right w:val="none" w:sz="0" w:space="0" w:color="auto"/>
      </w:divBdr>
    </w:div>
    <w:div w:id="1826162289">
      <w:bodyDiv w:val="1"/>
      <w:marLeft w:val="0"/>
      <w:marRight w:val="0"/>
      <w:marTop w:val="0"/>
      <w:marBottom w:val="0"/>
      <w:divBdr>
        <w:top w:val="none" w:sz="0" w:space="0" w:color="auto"/>
        <w:left w:val="none" w:sz="0" w:space="0" w:color="auto"/>
        <w:bottom w:val="none" w:sz="0" w:space="0" w:color="auto"/>
        <w:right w:val="none" w:sz="0" w:space="0" w:color="auto"/>
      </w:divBdr>
    </w:div>
    <w:div w:id="21051530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90%2FEC.38.3.a" TargetMode="External"/><Relationship Id="rId5" Type="http://schemas.openxmlformats.org/officeDocument/2006/relationships/webSettings" Target="webSettings.xml"/><Relationship Id="rId10" Type="http://schemas.openxmlformats.org/officeDocument/2006/relationships/hyperlink" Target="http://dx.doi.org/10.3352/jeehp.2013.10.3" TargetMode="External"/><Relationship Id="rId4" Type="http://schemas.openxmlformats.org/officeDocument/2006/relationships/settings" Target="settings.xml"/><Relationship Id="rId9" Type="http://schemas.openxmlformats.org/officeDocument/2006/relationships/hyperlink" Target="https://www.ine.pt/xportal/xmain?xpid=INE&amp;xpgid=ine_indicadores&amp;contecto=pi&amp;indOcorrCod=0008273&amp;selTab=tab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Ari17</b:Tag>
    <b:SourceType>Book</b:SourceType>
    <b:Guid>{109D1AE8-1C78-0641-AB4A-E5B1B92D7673}</b:Guid>
    <b:Author>
      <b:Author>
        <b:NameList>
          <b:Person>
            <b:Last>Tsympas</b:Last>
            <b:First>Aristotle</b:First>
          </b:Person>
        </b:NameList>
      </b:Author>
    </b:Author>
    <b:Title>Calculation and computation in the pre-electronic era: The mechanical and Eeectrical ages</b:Title>
    <b:City>London</b:City>
    <b:Publisher>Springer-Verlag</b:Publisher>
    <b:Year>2017</b:Year>
    <b:RefOrder>1</b:RefOrder>
  </b:Source>
  <b:Source>
    <b:Tag>Roj00</b:Tag>
    <b:SourceType>Book</b:SourceType>
    <b:Guid>{1C2980FC-C913-2D48-BBBD-902A5A75D374}</b:Guid>
    <b:Author>
      <b:Author>
        <b:NameList>
          <b:Person>
            <b:Last>Rojas</b:Last>
            <b:First>Raul</b:First>
          </b:Person>
          <b:Person>
            <b:Last>Hashagen</b:Last>
            <b:First>Ulf</b:First>
          </b:Person>
        </b:NameList>
      </b:Author>
    </b:Author>
    <b:Title>The first computerss - History and architecture</b:Title>
    <b:City>Cambridge, MASS</b:City>
    <b:Publisher>MIT Press</b:Publisher>
    <b:Year>2000</b:Year>
    <b:RefOrder>4</b:RefOrder>
  </b:Source>
  <b:Source>
    <b:Tag>Loh10</b:Tag>
    <b:SourceType>ArticleInAPeriodical</b:SourceType>
    <b:Guid>{BE56415B-3166-4E51-B66D-9D958B1C3D23}</b:Guid>
    <b:Title>Eigenvector centrality mapping for analyzing connectivity patterns in fMRI data of the human brain</b:Title>
    <b:Year>2010</b:Year>
    <b:Author>
      <b:Author>
        <b:NameList>
          <b:Person>
            <b:Last>Lohmann</b:Last>
            <b:First>Gabriele</b:First>
          </b:Person>
          <b:Person>
            <b:Last>Margulies</b:Last>
            <b:Middle>S.</b:Middle>
            <b:First>Daniel</b:First>
          </b:Person>
          <b:Person>
            <b:Last>Horstman</b:Last>
            <b:First>Annette</b:First>
          </b:Person>
          <b:Person>
            <b:Last>Pleger</b:Last>
            <b:First>Burckhardt</b:First>
          </b:Person>
          <b:Person>
            <b:Last>Lepsien</b:Last>
            <b:First>Joeran</b:First>
          </b:Person>
          <b:Person>
            <b:Last>Goldhahn</b:Last>
            <b:First>Dirk</b:First>
          </b:Person>
          <b:Person>
            <b:Last>Schloegl</b:Last>
            <b:First>Haiko</b:First>
          </b:Person>
          <b:Person>
            <b:Last>Stumvoll</b:Last>
            <b:First>Michael</b:First>
          </b:Person>
          <b:Person>
            <b:Last>Villringer</b:Last>
            <b:First>Arno</b:First>
          </b:Person>
          <b:Person>
            <b:Last>Turner</b:Last>
            <b:First>Robert</b:First>
          </b:Person>
        </b:NameList>
      </b:Author>
    </b:Author>
    <b:JournalName>PLoS ONE</b:JournalName>
    <b:Pages>1-8</b:Pages>
    <b:PeriodicalTitle>PLoS</b:PeriodicalTitle>
    <b:Month>April</b:Month>
    <b:Volume>5</b:Volume>
    <b:Issue>4</b:Issue>
    <b:RefOrder>3</b:RefOrder>
  </b:Source>
  <b:Source>
    <b:Tag>Kil90</b:Tag>
    <b:SourceType>JournalArticle</b:SourceType>
    <b:Guid>{E880920A-328B-4EFB-933B-66A6F667A8D0}</b:Guid>
    <b:LCID>pt-PT</b:LCID>
    <b:Author>
      <b:Author>
        <b:NameList>
          <b:Person>
            <b:Last>Killworth</b:Last>
            <b:First>Peter</b:First>
            <b:Middle>D.</b:Middle>
          </b:Person>
          <b:Person>
            <b:Last>Johnsen</b:Last>
            <b:First>Eugene</b:First>
            <b:Middle>C.</b:Middle>
          </b:Person>
          <b:Person>
            <b:Last>Bernard</b:Last>
            <b:First>H.</b:First>
            <b:Middle>Russell</b:Middle>
          </b:Person>
          <b:Person>
            <b:Last>Shelley</b:Last>
            <b:First>Gene</b:First>
            <b:Middle>Ann</b:Middle>
          </b:Person>
          <b:Person>
            <b:Last>McCarty</b:Last>
            <b:First>Christopher</b:First>
          </b:Person>
        </b:NameList>
      </b:Author>
    </b:Author>
    <b:Title>Estimating the size of personal networks</b:Title>
    <b:Year>1990</b:Year>
    <b:Month>289-312</b:Month>
    <b:JournalName>Social Networks</b:JournalName>
    <b:Issue>12</b:Issue>
    <b:RefOrder>2</b:RefOrder>
  </b:Source>
  <b:Source>
    <b:Tag>Hil02</b:Tag>
    <b:SourceType>JournalArticle</b:SourceType>
    <b:Guid>{222615AC-4E1A-443B-A316-3C7B864E7955}</b:Guid>
    <b:Author>
      <b:Author>
        <b:NameList>
          <b:Person>
            <b:Last>Hill</b:Last>
            <b:First>R.</b:First>
            <b:Middle>A.</b:Middle>
          </b:Person>
          <b:Person>
            <b:Last>Dumbar</b:Last>
            <b:Middle>I. M.</b:Middle>
            <b:First>R.</b:First>
          </b:Person>
        </b:NameList>
      </b:Author>
    </b:Author>
    <b:Title>Social network size in humans</b:Title>
    <b:JournalName>Human Nature</b:JournalName>
    <b:Year>2002</b:Year>
    <b:Pages>53-72</b:Pages>
    <b:Volume>14</b:Volume>
    <b:Issue>1</b:Issue>
    <b:RefOrder>5</b:RefOrder>
  </b:Source>
  <b:Source>
    <b:Tag>Guo08</b:Tag>
    <b:SourceType>ArticleInAPeriodical</b:SourceType>
    <b:Guid>{A2219BB0-2828-CC45-A980-57E7AC2DBFB4}</b:Guid>
    <b:Title>Digital Natives, Digital Immigrants: An analysis of age and ICT competency in teacher education</b:Title>
    <b:Year>2008</b:Year>
    <b:Month>June</b:Month>
    <b:Day>2</b:Day>
    <b:Author>
      <b:Author>
        <b:NameList>
          <b:Person>
            <b:Last>Guo</b:Last>
            <b:First>Ruth</b:First>
            <b:Middle>Xiaoqing</b:Middle>
          </b:Person>
          <b:Person>
            <b:Last>Dobson</b:Last>
            <b:First>Theresa</b:First>
          </b:Person>
          <b:Person>
            <b:Last>Petrina</b:Last>
            <b:First>Stephen</b:First>
          </b:Person>
        </b:NameList>
      </b:Author>
    </b:Author>
    <b:PeriodicalTitle>Journal of Educational Computing Resaerch</b:PeriodicalTitle>
    <b:Pages>235-254</b:Pages>
    <b:Volume>38-3</b:Volume>
    <b:RefOrder>6</b:RefOrder>
  </b:Source>
</b:Sources>
</file>

<file path=customXml/itemProps1.xml><?xml version="1.0" encoding="utf-8"?>
<ds:datastoreItem xmlns:ds="http://schemas.openxmlformats.org/officeDocument/2006/customXml" ds:itemID="{BA59BFF1-2E7E-4C86-8472-30219D7FE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IETIC_template2020_final.dotx</Template>
  <TotalTime>1</TotalTime>
  <Pages>6</Pages>
  <Words>2028</Words>
  <Characters>10955</Characters>
  <Application>Microsoft Office Word</Application>
  <DocSecurity>0</DocSecurity>
  <Lines>91</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Template_IETIC_Vf</vt:lpstr>
      <vt:lpstr>Template_IETIC_Vf</vt:lpstr>
    </vt:vector>
  </TitlesOfParts>
  <Manager/>
  <Company>ese-ipb</Company>
  <LinksUpToDate>false</LinksUpToDate>
  <CharactersWithSpaces>12958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Template_IETIC_Vf</dc:title>
  <dc:subject>Artigo final IETIC</dc:subject>
  <dc:creator>IETIC.org</dc:creator>
  <cp:keywords/>
  <dc:description/>
  <cp:lastModifiedBy>Vitor VG</cp:lastModifiedBy>
  <cp:revision>2</cp:revision>
  <cp:lastPrinted>2018-11-03T15:41:00Z</cp:lastPrinted>
  <dcterms:created xsi:type="dcterms:W3CDTF">2019-07-22T18:33:00Z</dcterms:created>
  <dcterms:modified xsi:type="dcterms:W3CDTF">2019-07-22T18:33:00Z</dcterms:modified>
  <cp:category/>
  <cp:version>3</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rlopes@ipb.pt@www.mendeley.com</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